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CB48A" w14:textId="77777777" w:rsidR="00D6693E" w:rsidRPr="00D6693E" w:rsidRDefault="00D6693E" w:rsidP="006E36AC">
      <w:pPr>
        <w:jc w:val="center"/>
      </w:pPr>
    </w:p>
    <w:p w14:paraId="37D92C8E" w14:textId="3C9F76C8" w:rsidR="006E36AC" w:rsidRPr="00D6693E" w:rsidRDefault="006E36AC" w:rsidP="006E36AC">
      <w:pPr>
        <w:jc w:val="center"/>
        <w:rPr>
          <w:sz w:val="36"/>
          <w:szCs w:val="36"/>
        </w:rPr>
      </w:pPr>
      <w:r w:rsidRPr="00D6693E">
        <w:rPr>
          <w:sz w:val="36"/>
          <w:szCs w:val="36"/>
        </w:rPr>
        <w:t>Opérations de débroussaillage</w:t>
      </w:r>
    </w:p>
    <w:p w14:paraId="28D6C4DA" w14:textId="4D960CAE" w:rsidR="006E36AC" w:rsidRPr="00D6693E" w:rsidRDefault="006E36AC" w:rsidP="006E36AC">
      <w:pPr>
        <w:jc w:val="center"/>
        <w:rPr>
          <w:sz w:val="32"/>
          <w:szCs w:val="32"/>
        </w:rPr>
      </w:pPr>
      <w:r w:rsidRPr="00D6693E">
        <w:rPr>
          <w:sz w:val="32"/>
          <w:szCs w:val="32"/>
        </w:rPr>
        <w:t xml:space="preserve">Formulaire </w:t>
      </w:r>
      <w:r w:rsidR="00615ED3" w:rsidRPr="00D6693E">
        <w:rPr>
          <w:sz w:val="32"/>
          <w:szCs w:val="32"/>
        </w:rPr>
        <w:t>propriétaire</w:t>
      </w:r>
      <w:r w:rsidR="00DD6354" w:rsidRPr="00D6693E">
        <w:rPr>
          <w:sz w:val="32"/>
          <w:szCs w:val="32"/>
        </w:rPr>
        <w:t>s</w:t>
      </w:r>
    </w:p>
    <w:p w14:paraId="52A1A42A" w14:textId="77777777" w:rsidR="00D6693E" w:rsidRDefault="00615ED3" w:rsidP="006E36AC">
      <w:r w:rsidRPr="00615ED3">
        <w:t xml:space="preserve">Dans le cadre de la lutte contre les incendies et la prolifération du sanglier sur la commune, la municipalité met en place un dispositif de débroussaillage et d'entretien des parcelles privées en friche, fondé sur la participation collective. </w:t>
      </w:r>
    </w:p>
    <w:p w14:paraId="79E0C614" w14:textId="43EF5E2E" w:rsidR="006E36AC" w:rsidRDefault="00615ED3" w:rsidP="006E36AC">
      <w:r w:rsidRPr="00615ED3">
        <w:t>Plusieurs opérations de débroussaillage seront proposées en automne/hiver chaque année avec l'appui des associations de la commune. Dans un souci de gestion durable des friches, les opérations sont soumises à conditions. Les interventions cibleront en priorité les parcelles présentant un enjeu de sécurité incendie ou de limitation des nuisances liées aux sangliers. Votre demande fera l'objet d'une analyse approfondie avant accord.</w:t>
      </w:r>
    </w:p>
    <w:p w14:paraId="5252B6D9" w14:textId="6C7AAE29" w:rsidR="00BB2AE3" w:rsidRPr="00D6693E" w:rsidRDefault="00D6693E" w:rsidP="006E36AC">
      <w:pPr>
        <w:rPr>
          <w:b/>
          <w:bCs/>
        </w:rPr>
      </w:pPr>
      <w:r w:rsidRPr="00D6693E">
        <w:rPr>
          <w:b/>
          <w:bCs/>
          <w:noProof/>
        </w:rPr>
        <mc:AlternateContent>
          <mc:Choice Requires="wps">
            <w:drawing>
              <wp:anchor distT="45720" distB="45720" distL="114300" distR="114300" simplePos="0" relativeHeight="251659264" behindDoc="0" locked="0" layoutInCell="1" allowOverlap="1" wp14:anchorId="1990F5AD" wp14:editId="3A67DF43">
                <wp:simplePos x="0" y="0"/>
                <wp:positionH relativeFrom="margin">
                  <wp:posOffset>-635</wp:posOffset>
                </wp:positionH>
                <wp:positionV relativeFrom="paragraph">
                  <wp:posOffset>383540</wp:posOffset>
                </wp:positionV>
                <wp:extent cx="5600700" cy="1404620"/>
                <wp:effectExtent l="0" t="0" r="19050" b="222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chemeClr val="bg1">
                            <a:lumMod val="95000"/>
                          </a:schemeClr>
                        </a:solidFill>
                        <a:ln w="9525">
                          <a:solidFill>
                            <a:srgbClr val="000000"/>
                          </a:solidFill>
                          <a:miter lim="800000"/>
                          <a:headEnd/>
                          <a:tailEnd/>
                        </a:ln>
                      </wps:spPr>
                      <wps:txbx>
                        <w:txbxContent>
                          <w:p w14:paraId="2105F122" w14:textId="30CCA2A1" w:rsidR="00D6693E" w:rsidRDefault="00D6693E" w:rsidP="00D6693E">
                            <w:pPr>
                              <w:rPr>
                                <w:b/>
                                <w:bCs/>
                              </w:rPr>
                            </w:pPr>
                            <w:r>
                              <w:rPr>
                                <w:b/>
                                <w:bCs/>
                              </w:rPr>
                              <w:t>Propriétaire chargé du suivi du dossier :</w:t>
                            </w:r>
                          </w:p>
                          <w:p w14:paraId="7C0062A4" w14:textId="77777777" w:rsidR="00D6693E" w:rsidRPr="00D6693E" w:rsidRDefault="00D6693E" w:rsidP="00D6693E">
                            <w:pPr>
                              <w:spacing w:after="0"/>
                            </w:pPr>
                            <w:r w:rsidRPr="00D6693E">
                              <w:t>NOM-PRENOM :</w:t>
                            </w:r>
                          </w:p>
                          <w:p w14:paraId="35D51DBF" w14:textId="77777777" w:rsidR="00D6693E" w:rsidRPr="00D6693E" w:rsidRDefault="00D6693E" w:rsidP="00D6693E">
                            <w:pPr>
                              <w:spacing w:after="0"/>
                            </w:pPr>
                            <w:r w:rsidRPr="00D6693E">
                              <w:t>TELEPHONE :</w:t>
                            </w:r>
                          </w:p>
                          <w:p w14:paraId="5727E60C" w14:textId="397854E1" w:rsidR="00D6693E" w:rsidRPr="00D6693E" w:rsidRDefault="00D6693E" w:rsidP="00D6693E">
                            <w:pPr>
                              <w:spacing w:after="0"/>
                            </w:pPr>
                            <w:r w:rsidRPr="00D6693E">
                              <w:t>MAIL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90F5AD" id="_x0000_t202" coordsize="21600,21600" o:spt="202" path="m,l,21600r21600,l21600,xe">
                <v:stroke joinstyle="miter"/>
                <v:path gradientshapeok="t" o:connecttype="rect"/>
              </v:shapetype>
              <v:shape id="Zone de texte 2" o:spid="_x0000_s1026" type="#_x0000_t202" style="position:absolute;margin-left:-.05pt;margin-top:30.2pt;width:44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" fillcolor="#f2f2f2 [3052]">
                <v:textbox style="mso-fit-shape-to-text:t">
                  <w:txbxContent>
                    <w:p w14:paraId="2105F122" w14:textId="30CCA2A1" w:rsidR="00D6693E" w:rsidRDefault="00D6693E" w:rsidP="00D6693E">
                      <w:pPr>
                        <w:rPr>
                          <w:b/>
                          <w:bCs/>
                        </w:rPr>
                      </w:pPr>
                      <w:r>
                        <w:rPr>
                          <w:b/>
                          <w:bCs/>
                        </w:rPr>
                        <w:t>Propriétaire chargé du suivi du dossier :</w:t>
                      </w:r>
                    </w:p>
                    <w:p w14:paraId="7C0062A4" w14:textId="77777777" w:rsidR="00D6693E" w:rsidRPr="00D6693E" w:rsidRDefault="00D6693E" w:rsidP="00D6693E">
                      <w:pPr>
                        <w:spacing w:after="0"/>
                      </w:pPr>
                      <w:r w:rsidRPr="00D6693E">
                        <w:t>NOM-PRENOM :</w:t>
                      </w:r>
                    </w:p>
                    <w:p w14:paraId="35D51DBF" w14:textId="77777777" w:rsidR="00D6693E" w:rsidRPr="00D6693E" w:rsidRDefault="00D6693E" w:rsidP="00D6693E">
                      <w:pPr>
                        <w:spacing w:after="0"/>
                      </w:pPr>
                      <w:r w:rsidRPr="00D6693E">
                        <w:t>TELEPHONE :</w:t>
                      </w:r>
                    </w:p>
                    <w:p w14:paraId="5727E60C" w14:textId="397854E1" w:rsidR="00D6693E" w:rsidRPr="00D6693E" w:rsidRDefault="00D6693E" w:rsidP="00D6693E">
                      <w:pPr>
                        <w:spacing w:after="0"/>
                      </w:pPr>
                      <w:r w:rsidRPr="00D6693E">
                        <w:t>MAIL :</w:t>
                      </w:r>
                    </w:p>
                  </w:txbxContent>
                </v:textbox>
                <w10:wrap type="square" anchorx="margin"/>
              </v:shape>
            </w:pict>
          </mc:Fallback>
        </mc:AlternateContent>
      </w:r>
      <w:r w:rsidRPr="00D6693E">
        <w:rPr>
          <w:b/>
          <w:bCs/>
        </w:rPr>
        <w:t>Pour étudier votre demande, merci de compléter le formulaire suivant :</w:t>
      </w:r>
    </w:p>
    <w:p w14:paraId="44D23CDB" w14:textId="77777777" w:rsidR="00D6693E" w:rsidRDefault="00D6693E" w:rsidP="00BB2AE3">
      <w:pPr>
        <w:rPr>
          <w:b/>
          <w:bCs/>
        </w:rPr>
      </w:pPr>
    </w:p>
    <w:p w14:paraId="354F18D0" w14:textId="3DECE9CD" w:rsidR="00BB2AE3" w:rsidRPr="00BB2AE3" w:rsidRDefault="00BB2AE3" w:rsidP="00BB2AE3">
      <w:pPr>
        <w:rPr>
          <w:b/>
          <w:bCs/>
        </w:rPr>
      </w:pPr>
      <w:r w:rsidRPr="00BB2AE3">
        <w:rPr>
          <w:b/>
          <w:bCs/>
        </w:rPr>
        <w:t>Conditions d'intervention</w:t>
      </w:r>
    </w:p>
    <w:p w14:paraId="7C2D0252" w14:textId="13EEBDEA" w:rsidR="00BB2AE3" w:rsidRDefault="00BB2AE3" w:rsidP="00BB2AE3">
      <w:r>
        <w:t>C</w:t>
      </w:r>
      <w:r w:rsidRPr="00BB2AE3">
        <w:t>e dispositif communal a pour but d'ouvrir des parcelles enfrichées dans le cadre de la lutte contre les incendies et la prolifération du sanglier. L'entretien durable de vos parcelles est une condition nécessaire à l'intervention afin d'éviter une nouvelle fermeture des milieux. Plusieurs solutions peuvent garantir l'entretien durable de vos parcelles : </w:t>
      </w:r>
    </w:p>
    <w:p w14:paraId="0910945F" w14:textId="77777777" w:rsidR="00BB2AE3" w:rsidRDefault="00BB2AE3" w:rsidP="00BB2AE3">
      <w:pPr>
        <w:pStyle w:val="Paragraphedeliste"/>
        <w:numPr>
          <w:ilvl w:val="0"/>
          <w:numId w:val="1"/>
        </w:numPr>
      </w:pPr>
      <w:r w:rsidRPr="00BB2AE3">
        <w:t xml:space="preserve">l'autorisation de chasse au moyen d'un bail de chasse signé avec la société de chasse La </w:t>
      </w:r>
      <w:proofErr w:type="spellStart"/>
      <w:r w:rsidRPr="00BB2AE3">
        <w:t>Plougastellen</w:t>
      </w:r>
      <w:proofErr w:type="spellEnd"/>
      <w:r w:rsidRPr="00BB2AE3">
        <w:t> </w:t>
      </w:r>
    </w:p>
    <w:p w14:paraId="3AA6C39E" w14:textId="77777777" w:rsidR="00BB2AE3" w:rsidRDefault="00BB2AE3" w:rsidP="00BB2AE3">
      <w:pPr>
        <w:ind w:left="360"/>
      </w:pPr>
      <w:r w:rsidRPr="00BB2AE3">
        <w:t>et/ou </w:t>
      </w:r>
    </w:p>
    <w:p w14:paraId="30BDFC09" w14:textId="77777777" w:rsidR="00D6693E" w:rsidRDefault="00BB2AE3" w:rsidP="00BB2AE3">
      <w:pPr>
        <w:pStyle w:val="Paragraphedeliste"/>
        <w:numPr>
          <w:ilvl w:val="0"/>
          <w:numId w:val="1"/>
        </w:numPr>
      </w:pPr>
      <w:r w:rsidRPr="00BB2AE3">
        <w:t>la remise en activité agricole des parcelles pour du maraîchage ou du pâturage. Dans le cadre d'une remise en activité agricole, un accompagnement est possible.</w:t>
      </w:r>
    </w:p>
    <w:p w14:paraId="4C395FFD" w14:textId="77777777" w:rsidR="00D6693E" w:rsidRDefault="00D6693E">
      <w:r>
        <w:br w:type="page"/>
      </w:r>
    </w:p>
    <w:p w14:paraId="3677AF3E" w14:textId="2A59A5C6" w:rsidR="00BB2AE3" w:rsidRPr="00BB2AE3" w:rsidRDefault="00BB2AE3" w:rsidP="00D6693E">
      <w:r w:rsidRPr="00BB2AE3">
        <w:lastRenderedPageBreak/>
        <w:t> </w:t>
      </w:r>
    </w:p>
    <w:tbl>
      <w:tblPr>
        <w:tblStyle w:val="Grilledutableau"/>
        <w:tblW w:w="0" w:type="auto"/>
        <w:tblLook w:val="04A0" w:firstRow="1" w:lastRow="0" w:firstColumn="1" w:lastColumn="0" w:noHBand="0" w:noVBand="1"/>
      </w:tblPr>
      <w:tblGrid>
        <w:gridCol w:w="4531"/>
        <w:gridCol w:w="4531"/>
      </w:tblGrid>
      <w:tr w:rsidR="00BB2AE3" w14:paraId="612DA267" w14:textId="77777777" w:rsidTr="00BB2AE3">
        <w:tc>
          <w:tcPr>
            <w:tcW w:w="4531" w:type="dxa"/>
          </w:tcPr>
          <w:p w14:paraId="51EF6C69" w14:textId="2765D92A" w:rsidR="00BB2AE3" w:rsidRDefault="00EC0172" w:rsidP="006E36AC">
            <w:sdt>
              <w:sdtPr>
                <w:id w:val="-951933202"/>
                <w14:checkbox>
                  <w14:checked w14:val="0"/>
                  <w14:checkedState w14:val="2612" w14:font="MS Gothic"/>
                  <w14:uncheckedState w14:val="2610" w14:font="MS Gothic"/>
                </w14:checkbox>
              </w:sdtPr>
              <w:sdtEndPr/>
              <w:sdtContent>
                <w:r w:rsidR="00D6693E">
                  <w:rPr>
                    <w:rFonts w:ascii="MS Gothic" w:eastAsia="MS Gothic" w:hAnsi="MS Gothic" w:hint="eastAsia"/>
                  </w:rPr>
                  <w:t>☐</w:t>
                </w:r>
              </w:sdtContent>
            </w:sdt>
            <w:r w:rsidR="00BB2AE3" w:rsidRPr="00D6693E">
              <w:rPr>
                <w:b/>
                <w:bCs/>
              </w:rPr>
              <w:t>JE SOUHAITE SIGNER UN BAIL DE CHASSE</w:t>
            </w:r>
          </w:p>
        </w:tc>
        <w:tc>
          <w:tcPr>
            <w:tcW w:w="4531" w:type="dxa"/>
          </w:tcPr>
          <w:p w14:paraId="691EE46A" w14:textId="04DF72F2" w:rsidR="00BB2AE3" w:rsidRDefault="00EC0172" w:rsidP="006E36AC">
            <w:sdt>
              <w:sdtPr>
                <w:id w:val="38174554"/>
                <w14:checkbox>
                  <w14:checked w14:val="0"/>
                  <w14:checkedState w14:val="2612" w14:font="MS Gothic"/>
                  <w14:uncheckedState w14:val="2610" w14:font="MS Gothic"/>
                </w14:checkbox>
              </w:sdtPr>
              <w:sdtEndPr/>
              <w:sdtContent>
                <w:r w:rsidR="00D6693E">
                  <w:rPr>
                    <w:rFonts w:ascii="MS Gothic" w:eastAsia="MS Gothic" w:hAnsi="MS Gothic" w:hint="eastAsia"/>
                  </w:rPr>
                  <w:t>☐</w:t>
                </w:r>
              </w:sdtContent>
            </w:sdt>
            <w:r w:rsidR="00BB2AE3" w:rsidRPr="00D6693E">
              <w:rPr>
                <w:b/>
                <w:bCs/>
              </w:rPr>
              <w:t>JE SOUHAITE REMETTRE MES PARCELLES EN ACTIVITE AGRICOLE</w:t>
            </w:r>
          </w:p>
        </w:tc>
      </w:tr>
      <w:tr w:rsidR="00BB2AE3" w14:paraId="15091635" w14:textId="77777777" w:rsidTr="00BB2AE3">
        <w:tc>
          <w:tcPr>
            <w:tcW w:w="4531" w:type="dxa"/>
          </w:tcPr>
          <w:p w14:paraId="55508F8E" w14:textId="5E0E1CF2" w:rsidR="00BB2AE3" w:rsidRDefault="00EC0172" w:rsidP="006E36AC">
            <w:sdt>
              <w:sdtPr>
                <w:id w:val="-1451850449"/>
                <w14:checkbox>
                  <w14:checked w14:val="0"/>
                  <w14:checkedState w14:val="2612" w14:font="MS Gothic"/>
                  <w14:uncheckedState w14:val="2610" w14:font="MS Gothic"/>
                </w14:checkbox>
              </w:sdtPr>
              <w:sdtEndPr/>
              <w:sdtContent>
                <w:r w:rsidR="00BB2AE3">
                  <w:rPr>
                    <w:rFonts w:ascii="MS Gothic" w:eastAsia="MS Gothic" w:hAnsi="MS Gothic" w:hint="eastAsia"/>
                  </w:rPr>
                  <w:t>☐</w:t>
                </w:r>
              </w:sdtContent>
            </w:sdt>
            <w:r w:rsidR="00BB2AE3" w:rsidRPr="00BB2AE3">
              <w:t xml:space="preserve">J’atteste sur l’honneur que l’ensemble des propriétaires indivis s’engagent à la signature d’un bail de chasse auprès de la société de chasse La </w:t>
            </w:r>
            <w:proofErr w:type="spellStart"/>
            <w:r w:rsidR="00BB2AE3" w:rsidRPr="00BB2AE3">
              <w:t>Plougastellen</w:t>
            </w:r>
            <w:proofErr w:type="spellEnd"/>
            <w:r w:rsidR="00BB2AE3" w:rsidRPr="00BB2AE3">
              <w:t>.</w:t>
            </w:r>
          </w:p>
          <w:p w14:paraId="30A38F98" w14:textId="77777777" w:rsidR="00BB2AE3" w:rsidRDefault="00BB2AE3" w:rsidP="006E36AC"/>
          <w:p w14:paraId="1DFF7FCA" w14:textId="347DFF2B" w:rsidR="00BB2AE3" w:rsidRDefault="00EC0172" w:rsidP="006E36AC">
            <w:sdt>
              <w:sdtPr>
                <w:id w:val="2090423752"/>
                <w14:checkbox>
                  <w14:checked w14:val="0"/>
                  <w14:checkedState w14:val="2612" w14:font="MS Gothic"/>
                  <w14:uncheckedState w14:val="2610" w14:font="MS Gothic"/>
                </w14:checkbox>
              </w:sdtPr>
              <w:sdtEndPr/>
              <w:sdtContent>
                <w:r w:rsidR="00BB2AE3">
                  <w:rPr>
                    <w:rFonts w:ascii="MS Gothic" w:eastAsia="MS Gothic" w:hAnsi="MS Gothic" w:hint="eastAsia"/>
                  </w:rPr>
                  <w:t>☐</w:t>
                </w:r>
              </w:sdtContent>
            </w:sdt>
            <w:r w:rsidR="00D6693E">
              <w:t xml:space="preserve"> J</w:t>
            </w:r>
            <w:r w:rsidR="00BB2AE3" w:rsidRPr="00BB2AE3">
              <w:t xml:space="preserve">'autorise la commune à transmettre les coordonnées des propriétaires à la société de chasse la </w:t>
            </w:r>
            <w:proofErr w:type="spellStart"/>
            <w:r w:rsidR="00BB2AE3" w:rsidRPr="00BB2AE3">
              <w:t>Plougastellen</w:t>
            </w:r>
            <w:proofErr w:type="spellEnd"/>
            <w:r w:rsidR="00BB2AE3" w:rsidRPr="00BB2AE3">
              <w:t xml:space="preserve"> pour la signature </w:t>
            </w:r>
            <w:proofErr w:type="spellStart"/>
            <w:r w:rsidR="00BB2AE3" w:rsidRPr="00BB2AE3">
              <w:t>du'n</w:t>
            </w:r>
            <w:proofErr w:type="spellEnd"/>
            <w:r w:rsidR="00BB2AE3" w:rsidRPr="00BB2AE3">
              <w:t xml:space="preserve"> bail de chasse</w:t>
            </w:r>
          </w:p>
          <w:p w14:paraId="2EBC38D6" w14:textId="12EACCD6" w:rsidR="00D6693E" w:rsidRDefault="00D6693E" w:rsidP="006E36AC"/>
        </w:tc>
        <w:tc>
          <w:tcPr>
            <w:tcW w:w="4531" w:type="dxa"/>
          </w:tcPr>
          <w:p w14:paraId="64B2F21E" w14:textId="6C0CB11C" w:rsidR="00BB2AE3" w:rsidRDefault="00EC0172" w:rsidP="006E36AC">
            <w:sdt>
              <w:sdtPr>
                <w:id w:val="-1835297273"/>
                <w14:checkbox>
                  <w14:checked w14:val="0"/>
                  <w14:checkedState w14:val="2612" w14:font="MS Gothic"/>
                  <w14:uncheckedState w14:val="2610" w14:font="MS Gothic"/>
                </w14:checkbox>
              </w:sdtPr>
              <w:sdtEndPr/>
              <w:sdtContent>
                <w:r w:rsidR="00BB2AE3">
                  <w:rPr>
                    <w:rFonts w:ascii="MS Gothic" w:eastAsia="MS Gothic" w:hAnsi="MS Gothic" w:hint="eastAsia"/>
                  </w:rPr>
                  <w:t>☐</w:t>
                </w:r>
              </w:sdtContent>
            </w:sdt>
            <w:r w:rsidR="00BB2AE3" w:rsidRPr="00BB2AE3">
              <w:t>J’atteste sur l’honneur que l’ensemble des propriétaires indivis souhaitent un retour des parcelles en activité agricole.</w:t>
            </w:r>
          </w:p>
          <w:p w14:paraId="55B67627" w14:textId="77777777" w:rsidR="00BB2AE3" w:rsidRDefault="00BB2AE3" w:rsidP="006E36AC"/>
          <w:p w14:paraId="42B2502A" w14:textId="77777777" w:rsidR="00BB2AE3" w:rsidRDefault="00BB2AE3" w:rsidP="006E36AC"/>
          <w:p w14:paraId="05DD4768" w14:textId="2F0CC6A7" w:rsidR="00BB2AE3" w:rsidRDefault="00EC0172" w:rsidP="006E36AC">
            <w:sdt>
              <w:sdtPr>
                <w:id w:val="-512303807"/>
                <w14:checkbox>
                  <w14:checked w14:val="0"/>
                  <w14:checkedState w14:val="2612" w14:font="MS Gothic"/>
                  <w14:uncheckedState w14:val="2610" w14:font="MS Gothic"/>
                </w14:checkbox>
              </w:sdtPr>
              <w:sdtEndPr/>
              <w:sdtContent>
                <w:r w:rsidR="00BB2AE3">
                  <w:rPr>
                    <w:rFonts w:ascii="MS Gothic" w:eastAsia="MS Gothic" w:hAnsi="MS Gothic" w:hint="eastAsia"/>
                  </w:rPr>
                  <w:t>☐</w:t>
                </w:r>
              </w:sdtContent>
            </w:sdt>
            <w:r w:rsidR="00BB2AE3" w:rsidRPr="00BB2AE3">
              <w:t>J’autorise la commune à évaluer le niveau d'enfrichement des terrains et à proposer des solutions pérennes de retour à une vocation agricole</w:t>
            </w:r>
            <w:r w:rsidR="00D94AB1">
              <w:t xml:space="preserve"> (prêt, convention, bail rural, vente…)</w:t>
            </w:r>
          </w:p>
        </w:tc>
      </w:tr>
    </w:tbl>
    <w:p w14:paraId="5FE5996B" w14:textId="77777777" w:rsidR="00BB2AE3" w:rsidRDefault="00BB2AE3" w:rsidP="006E36AC"/>
    <w:p w14:paraId="4E27C85B" w14:textId="59036ACE" w:rsidR="00D6693E" w:rsidRPr="00D6693E" w:rsidRDefault="00D6693E" w:rsidP="006E36AC">
      <w:pPr>
        <w:rPr>
          <w:b/>
          <w:bCs/>
        </w:rPr>
      </w:pPr>
      <w:r w:rsidRPr="00D6693E">
        <w:rPr>
          <w:b/>
          <w:bCs/>
        </w:rPr>
        <w:t>REFERENCE</w:t>
      </w:r>
      <w:r>
        <w:rPr>
          <w:b/>
          <w:bCs/>
        </w:rPr>
        <w:t>S</w:t>
      </w:r>
      <w:r w:rsidRPr="00D6693E">
        <w:rPr>
          <w:b/>
          <w:bCs/>
        </w:rPr>
        <w:t xml:space="preserve"> CADASTRALE DES TERRAINS ET LISTE DES PROPRIETAIRES</w:t>
      </w:r>
    </w:p>
    <w:tbl>
      <w:tblPr>
        <w:tblStyle w:val="Grilledutableau"/>
        <w:tblW w:w="0" w:type="auto"/>
        <w:tblLook w:val="04A0" w:firstRow="1" w:lastRow="0" w:firstColumn="1" w:lastColumn="0" w:noHBand="0" w:noVBand="1"/>
      </w:tblPr>
      <w:tblGrid>
        <w:gridCol w:w="3823"/>
        <w:gridCol w:w="5239"/>
      </w:tblGrid>
      <w:tr w:rsidR="00D6693E" w14:paraId="2D1BE800" w14:textId="77777777" w:rsidTr="00D6693E">
        <w:tc>
          <w:tcPr>
            <w:tcW w:w="3823" w:type="dxa"/>
          </w:tcPr>
          <w:p w14:paraId="388A1DA5" w14:textId="77777777" w:rsidR="00D6693E" w:rsidRDefault="00D6693E" w:rsidP="00EE7C62">
            <w:r>
              <w:t>REFERENCE CADASTRALE</w:t>
            </w:r>
          </w:p>
          <w:p w14:paraId="6D6D3337" w14:textId="11948234" w:rsidR="00D6693E" w:rsidRDefault="00D6693E" w:rsidP="00EE7C62">
            <w:r>
              <w:t>(ex. K2085)</w:t>
            </w:r>
          </w:p>
        </w:tc>
        <w:tc>
          <w:tcPr>
            <w:tcW w:w="5239" w:type="dxa"/>
          </w:tcPr>
          <w:p w14:paraId="6E86A0C8" w14:textId="77777777" w:rsidR="00D6693E" w:rsidRDefault="00D6693E" w:rsidP="00EE7C62">
            <w:r>
              <w:t>NOMBRE DE PROPRIETAIRES SUR LA PARCELLE</w:t>
            </w:r>
          </w:p>
          <w:p w14:paraId="1152B5FA" w14:textId="097279AC" w:rsidR="00D6693E" w:rsidRDefault="00D6693E" w:rsidP="00EE7C62">
            <w:r>
              <w:t>(ex. 5)</w:t>
            </w:r>
          </w:p>
        </w:tc>
      </w:tr>
      <w:tr w:rsidR="00D6693E" w14:paraId="76126B29" w14:textId="77777777" w:rsidTr="00D6693E">
        <w:tc>
          <w:tcPr>
            <w:tcW w:w="3823" w:type="dxa"/>
          </w:tcPr>
          <w:p w14:paraId="22A019F9" w14:textId="77777777" w:rsidR="00D6693E" w:rsidRDefault="00D6693E" w:rsidP="00EE7C62"/>
        </w:tc>
        <w:tc>
          <w:tcPr>
            <w:tcW w:w="5239" w:type="dxa"/>
          </w:tcPr>
          <w:p w14:paraId="7311345B" w14:textId="77777777" w:rsidR="00D6693E" w:rsidRDefault="00D6693E" w:rsidP="00EE7C62"/>
        </w:tc>
      </w:tr>
      <w:tr w:rsidR="00D6693E" w14:paraId="69A89BBD" w14:textId="77777777" w:rsidTr="00D6693E">
        <w:tc>
          <w:tcPr>
            <w:tcW w:w="3823" w:type="dxa"/>
          </w:tcPr>
          <w:p w14:paraId="3BA5F782" w14:textId="77777777" w:rsidR="00D6693E" w:rsidRDefault="00D6693E" w:rsidP="00EE7C62"/>
        </w:tc>
        <w:tc>
          <w:tcPr>
            <w:tcW w:w="5239" w:type="dxa"/>
          </w:tcPr>
          <w:p w14:paraId="69151A8E" w14:textId="77777777" w:rsidR="00D6693E" w:rsidRDefault="00D6693E" w:rsidP="00EE7C62"/>
        </w:tc>
      </w:tr>
      <w:tr w:rsidR="00D6693E" w14:paraId="26930B3D" w14:textId="77777777" w:rsidTr="00D6693E">
        <w:tc>
          <w:tcPr>
            <w:tcW w:w="3823" w:type="dxa"/>
          </w:tcPr>
          <w:p w14:paraId="046B9FEB" w14:textId="77777777" w:rsidR="00D6693E" w:rsidRDefault="00D6693E" w:rsidP="00EE7C62"/>
        </w:tc>
        <w:tc>
          <w:tcPr>
            <w:tcW w:w="5239" w:type="dxa"/>
          </w:tcPr>
          <w:p w14:paraId="2FE2B052" w14:textId="77777777" w:rsidR="00D6693E" w:rsidRDefault="00D6693E" w:rsidP="00EE7C62"/>
        </w:tc>
      </w:tr>
      <w:tr w:rsidR="00D6693E" w14:paraId="46B24F1C" w14:textId="77777777" w:rsidTr="00D6693E">
        <w:tc>
          <w:tcPr>
            <w:tcW w:w="3823" w:type="dxa"/>
          </w:tcPr>
          <w:p w14:paraId="7222E7A4" w14:textId="77777777" w:rsidR="00D6693E" w:rsidRDefault="00D6693E" w:rsidP="00EE7C62"/>
        </w:tc>
        <w:tc>
          <w:tcPr>
            <w:tcW w:w="5239" w:type="dxa"/>
          </w:tcPr>
          <w:p w14:paraId="401D7F88" w14:textId="77777777" w:rsidR="00D6693E" w:rsidRDefault="00D6693E" w:rsidP="00EE7C62"/>
        </w:tc>
      </w:tr>
      <w:tr w:rsidR="00D6693E" w14:paraId="190001E0" w14:textId="77777777" w:rsidTr="00D6693E">
        <w:tc>
          <w:tcPr>
            <w:tcW w:w="3823" w:type="dxa"/>
          </w:tcPr>
          <w:p w14:paraId="4191C2AF" w14:textId="77777777" w:rsidR="00D6693E" w:rsidRDefault="00D6693E" w:rsidP="00EE7C62"/>
        </w:tc>
        <w:tc>
          <w:tcPr>
            <w:tcW w:w="5239" w:type="dxa"/>
          </w:tcPr>
          <w:p w14:paraId="0FE6816E" w14:textId="77777777" w:rsidR="00D6693E" w:rsidRDefault="00D6693E" w:rsidP="00EE7C62"/>
        </w:tc>
      </w:tr>
      <w:tr w:rsidR="00D6693E" w14:paraId="0C2CCD33" w14:textId="77777777" w:rsidTr="00D6693E">
        <w:tc>
          <w:tcPr>
            <w:tcW w:w="3823" w:type="dxa"/>
          </w:tcPr>
          <w:p w14:paraId="3054A898" w14:textId="77777777" w:rsidR="00D6693E" w:rsidRDefault="00D6693E" w:rsidP="00EE7C62"/>
        </w:tc>
        <w:tc>
          <w:tcPr>
            <w:tcW w:w="5239" w:type="dxa"/>
          </w:tcPr>
          <w:p w14:paraId="3AD4AE3A" w14:textId="77777777" w:rsidR="00D6693E" w:rsidRDefault="00D6693E" w:rsidP="00EE7C62"/>
        </w:tc>
      </w:tr>
      <w:tr w:rsidR="00D6693E" w14:paraId="12B16968" w14:textId="77777777" w:rsidTr="00D6693E">
        <w:tc>
          <w:tcPr>
            <w:tcW w:w="3823" w:type="dxa"/>
          </w:tcPr>
          <w:p w14:paraId="2DC8E71C" w14:textId="77777777" w:rsidR="00D6693E" w:rsidRDefault="00D6693E" w:rsidP="00EE7C62"/>
        </w:tc>
        <w:tc>
          <w:tcPr>
            <w:tcW w:w="5239" w:type="dxa"/>
          </w:tcPr>
          <w:p w14:paraId="0F56DEE3" w14:textId="77777777" w:rsidR="00D6693E" w:rsidRDefault="00D6693E" w:rsidP="00EE7C62"/>
        </w:tc>
      </w:tr>
      <w:tr w:rsidR="00D6693E" w14:paraId="77474854" w14:textId="77777777" w:rsidTr="00D6693E">
        <w:tc>
          <w:tcPr>
            <w:tcW w:w="3823" w:type="dxa"/>
          </w:tcPr>
          <w:p w14:paraId="3B258470" w14:textId="77777777" w:rsidR="00D6693E" w:rsidRDefault="00D6693E" w:rsidP="00EE7C62"/>
        </w:tc>
        <w:tc>
          <w:tcPr>
            <w:tcW w:w="5239" w:type="dxa"/>
          </w:tcPr>
          <w:p w14:paraId="2956855F" w14:textId="77777777" w:rsidR="00D6693E" w:rsidRDefault="00D6693E" w:rsidP="00EE7C62"/>
        </w:tc>
      </w:tr>
      <w:tr w:rsidR="00D6693E" w14:paraId="0514DC6B" w14:textId="77777777" w:rsidTr="00D6693E">
        <w:tc>
          <w:tcPr>
            <w:tcW w:w="3823" w:type="dxa"/>
          </w:tcPr>
          <w:p w14:paraId="04AEAEE9" w14:textId="77777777" w:rsidR="00D6693E" w:rsidRDefault="00D6693E" w:rsidP="00EE7C62"/>
        </w:tc>
        <w:tc>
          <w:tcPr>
            <w:tcW w:w="5239" w:type="dxa"/>
          </w:tcPr>
          <w:p w14:paraId="3C78E5CE" w14:textId="77777777" w:rsidR="00D6693E" w:rsidRDefault="00D6693E" w:rsidP="00EE7C62"/>
        </w:tc>
      </w:tr>
      <w:tr w:rsidR="00D6693E" w14:paraId="33F88017" w14:textId="77777777" w:rsidTr="00D6693E">
        <w:tc>
          <w:tcPr>
            <w:tcW w:w="3823" w:type="dxa"/>
          </w:tcPr>
          <w:p w14:paraId="0C589A6A" w14:textId="77777777" w:rsidR="00D6693E" w:rsidRDefault="00D6693E" w:rsidP="00EE7C62"/>
        </w:tc>
        <w:tc>
          <w:tcPr>
            <w:tcW w:w="5239" w:type="dxa"/>
          </w:tcPr>
          <w:p w14:paraId="3E28880F" w14:textId="77777777" w:rsidR="00D6693E" w:rsidRDefault="00D6693E" w:rsidP="00EE7C62"/>
        </w:tc>
      </w:tr>
    </w:tbl>
    <w:p w14:paraId="601E92A7" w14:textId="77777777" w:rsidR="00D6693E" w:rsidRDefault="00D6693E" w:rsidP="006E36AC"/>
    <w:p w14:paraId="5CACDC1F" w14:textId="77777777" w:rsidR="00D6693E" w:rsidRPr="00D6693E" w:rsidRDefault="00D6693E" w:rsidP="00D6693E">
      <w:pPr>
        <w:rPr>
          <w:b/>
          <w:bCs/>
        </w:rPr>
      </w:pPr>
      <w:r w:rsidRPr="00D6693E">
        <w:rPr>
          <w:b/>
          <w:bCs/>
        </w:rPr>
        <w:t>CONTACTS DES PROPRIETAIRES</w:t>
      </w:r>
    </w:p>
    <w:tbl>
      <w:tblPr>
        <w:tblStyle w:val="Grilledutableau"/>
        <w:tblW w:w="0" w:type="auto"/>
        <w:tblLook w:val="04A0" w:firstRow="1" w:lastRow="0" w:firstColumn="1" w:lastColumn="0" w:noHBand="0" w:noVBand="1"/>
      </w:tblPr>
      <w:tblGrid>
        <w:gridCol w:w="1812"/>
        <w:gridCol w:w="1812"/>
        <w:gridCol w:w="1474"/>
        <w:gridCol w:w="1985"/>
        <w:gridCol w:w="1979"/>
      </w:tblGrid>
      <w:tr w:rsidR="00D6693E" w14:paraId="468F0E29" w14:textId="77777777" w:rsidTr="00831F29">
        <w:tc>
          <w:tcPr>
            <w:tcW w:w="1812" w:type="dxa"/>
          </w:tcPr>
          <w:p w14:paraId="3E3319F7" w14:textId="77777777" w:rsidR="00D6693E" w:rsidRDefault="00D6693E" w:rsidP="00831F29">
            <w:r>
              <w:t>Nom-Prénom</w:t>
            </w:r>
          </w:p>
        </w:tc>
        <w:tc>
          <w:tcPr>
            <w:tcW w:w="1812" w:type="dxa"/>
          </w:tcPr>
          <w:p w14:paraId="4977FA23" w14:textId="77777777" w:rsidR="00D6693E" w:rsidRDefault="00D6693E" w:rsidP="00831F29">
            <w:r>
              <w:t>Adresse</w:t>
            </w:r>
          </w:p>
        </w:tc>
        <w:tc>
          <w:tcPr>
            <w:tcW w:w="1474" w:type="dxa"/>
          </w:tcPr>
          <w:p w14:paraId="1AC3EFA7" w14:textId="77777777" w:rsidR="00D6693E" w:rsidRDefault="00D6693E" w:rsidP="00831F29">
            <w:r>
              <w:t>Téléphone</w:t>
            </w:r>
          </w:p>
        </w:tc>
        <w:tc>
          <w:tcPr>
            <w:tcW w:w="1985" w:type="dxa"/>
          </w:tcPr>
          <w:p w14:paraId="69CD9276" w14:textId="0B9C1353" w:rsidR="00D6693E" w:rsidRDefault="00D6693E" w:rsidP="00831F29">
            <w:r>
              <w:t>Courriel (si existant)</w:t>
            </w:r>
          </w:p>
        </w:tc>
        <w:tc>
          <w:tcPr>
            <w:tcW w:w="1979" w:type="dxa"/>
          </w:tcPr>
          <w:p w14:paraId="0E78ACEF" w14:textId="77777777" w:rsidR="00D6693E" w:rsidRDefault="00D6693E" w:rsidP="00831F29">
            <w:r>
              <w:t>Propriétaire des parcelles N°</w:t>
            </w:r>
          </w:p>
        </w:tc>
      </w:tr>
      <w:tr w:rsidR="00D6693E" w14:paraId="7E34ED26" w14:textId="77777777" w:rsidTr="00831F29">
        <w:trPr>
          <w:trHeight w:val="70"/>
        </w:trPr>
        <w:tc>
          <w:tcPr>
            <w:tcW w:w="1812" w:type="dxa"/>
          </w:tcPr>
          <w:p w14:paraId="791F23B7" w14:textId="77777777" w:rsidR="00D6693E" w:rsidRDefault="00D6693E" w:rsidP="00831F29"/>
          <w:p w14:paraId="3AAA281B" w14:textId="77777777" w:rsidR="00D6693E" w:rsidRDefault="00D6693E" w:rsidP="00831F29"/>
          <w:p w14:paraId="2CD15AC4" w14:textId="77777777" w:rsidR="00D6693E" w:rsidRDefault="00D6693E" w:rsidP="00831F29"/>
        </w:tc>
        <w:tc>
          <w:tcPr>
            <w:tcW w:w="1812" w:type="dxa"/>
          </w:tcPr>
          <w:p w14:paraId="7693EB90" w14:textId="77777777" w:rsidR="00D6693E" w:rsidRDefault="00D6693E" w:rsidP="00831F29"/>
        </w:tc>
        <w:tc>
          <w:tcPr>
            <w:tcW w:w="1474" w:type="dxa"/>
          </w:tcPr>
          <w:p w14:paraId="23C0F5C4" w14:textId="77777777" w:rsidR="00D6693E" w:rsidRDefault="00D6693E" w:rsidP="00831F29"/>
        </w:tc>
        <w:tc>
          <w:tcPr>
            <w:tcW w:w="1985" w:type="dxa"/>
          </w:tcPr>
          <w:p w14:paraId="3CA11CD2" w14:textId="77777777" w:rsidR="00D6693E" w:rsidRDefault="00D6693E" w:rsidP="00831F29"/>
        </w:tc>
        <w:tc>
          <w:tcPr>
            <w:tcW w:w="1979" w:type="dxa"/>
          </w:tcPr>
          <w:p w14:paraId="0BDB7C1C" w14:textId="77777777" w:rsidR="00D6693E" w:rsidRDefault="00D6693E" w:rsidP="00831F29"/>
        </w:tc>
      </w:tr>
      <w:tr w:rsidR="00D6693E" w14:paraId="56547243" w14:textId="77777777" w:rsidTr="00831F29">
        <w:trPr>
          <w:trHeight w:val="70"/>
        </w:trPr>
        <w:tc>
          <w:tcPr>
            <w:tcW w:w="1812" w:type="dxa"/>
          </w:tcPr>
          <w:p w14:paraId="4F7AC6BC" w14:textId="77777777" w:rsidR="00D6693E" w:rsidRDefault="00D6693E" w:rsidP="00831F29"/>
          <w:p w14:paraId="342704EC" w14:textId="77777777" w:rsidR="00D6693E" w:rsidRDefault="00D6693E" w:rsidP="00831F29"/>
          <w:p w14:paraId="57F4976B" w14:textId="77777777" w:rsidR="00D6693E" w:rsidRDefault="00D6693E" w:rsidP="00831F29"/>
        </w:tc>
        <w:tc>
          <w:tcPr>
            <w:tcW w:w="1812" w:type="dxa"/>
          </w:tcPr>
          <w:p w14:paraId="5D61BADD" w14:textId="77777777" w:rsidR="00D6693E" w:rsidRDefault="00D6693E" w:rsidP="00831F29"/>
        </w:tc>
        <w:tc>
          <w:tcPr>
            <w:tcW w:w="1474" w:type="dxa"/>
          </w:tcPr>
          <w:p w14:paraId="094A85B5" w14:textId="77777777" w:rsidR="00D6693E" w:rsidRDefault="00D6693E" w:rsidP="00831F29"/>
        </w:tc>
        <w:tc>
          <w:tcPr>
            <w:tcW w:w="1985" w:type="dxa"/>
          </w:tcPr>
          <w:p w14:paraId="0AF826EE" w14:textId="77777777" w:rsidR="00D6693E" w:rsidRDefault="00D6693E" w:rsidP="00831F29"/>
        </w:tc>
        <w:tc>
          <w:tcPr>
            <w:tcW w:w="1979" w:type="dxa"/>
          </w:tcPr>
          <w:p w14:paraId="6CFA3873" w14:textId="77777777" w:rsidR="00D6693E" w:rsidRDefault="00D6693E" w:rsidP="00831F29"/>
        </w:tc>
      </w:tr>
      <w:tr w:rsidR="00D6693E" w14:paraId="2035A46D" w14:textId="77777777" w:rsidTr="00831F29">
        <w:trPr>
          <w:trHeight w:val="70"/>
        </w:trPr>
        <w:tc>
          <w:tcPr>
            <w:tcW w:w="1812" w:type="dxa"/>
          </w:tcPr>
          <w:p w14:paraId="00B05022" w14:textId="77777777" w:rsidR="00D6693E" w:rsidRDefault="00D6693E" w:rsidP="00831F29"/>
          <w:p w14:paraId="06FEC906" w14:textId="77777777" w:rsidR="00D6693E" w:rsidRDefault="00D6693E" w:rsidP="00831F29"/>
          <w:p w14:paraId="7772A625" w14:textId="77777777" w:rsidR="00D6693E" w:rsidRDefault="00D6693E" w:rsidP="00831F29"/>
        </w:tc>
        <w:tc>
          <w:tcPr>
            <w:tcW w:w="1812" w:type="dxa"/>
          </w:tcPr>
          <w:p w14:paraId="045CE347" w14:textId="77777777" w:rsidR="00D6693E" w:rsidRDefault="00D6693E" w:rsidP="00831F29"/>
        </w:tc>
        <w:tc>
          <w:tcPr>
            <w:tcW w:w="1474" w:type="dxa"/>
          </w:tcPr>
          <w:p w14:paraId="7A87C007" w14:textId="77777777" w:rsidR="00D6693E" w:rsidRDefault="00D6693E" w:rsidP="00831F29"/>
        </w:tc>
        <w:tc>
          <w:tcPr>
            <w:tcW w:w="1985" w:type="dxa"/>
          </w:tcPr>
          <w:p w14:paraId="44DED74F" w14:textId="77777777" w:rsidR="00D6693E" w:rsidRDefault="00D6693E" w:rsidP="00831F29"/>
        </w:tc>
        <w:tc>
          <w:tcPr>
            <w:tcW w:w="1979" w:type="dxa"/>
          </w:tcPr>
          <w:p w14:paraId="33F6DAD3" w14:textId="77777777" w:rsidR="00D6693E" w:rsidRDefault="00D6693E" w:rsidP="00831F29"/>
        </w:tc>
      </w:tr>
      <w:tr w:rsidR="00D6693E" w14:paraId="4A0E981E" w14:textId="77777777" w:rsidTr="00831F29">
        <w:trPr>
          <w:trHeight w:val="70"/>
        </w:trPr>
        <w:tc>
          <w:tcPr>
            <w:tcW w:w="1812" w:type="dxa"/>
          </w:tcPr>
          <w:p w14:paraId="44F19FEC" w14:textId="77777777" w:rsidR="00D6693E" w:rsidRDefault="00D6693E" w:rsidP="00831F29"/>
          <w:p w14:paraId="0490EEAA" w14:textId="77777777" w:rsidR="00D6693E" w:rsidRDefault="00D6693E" w:rsidP="00831F29"/>
          <w:p w14:paraId="47209FA3" w14:textId="77777777" w:rsidR="00D6693E" w:rsidRDefault="00D6693E" w:rsidP="00831F29"/>
        </w:tc>
        <w:tc>
          <w:tcPr>
            <w:tcW w:w="1812" w:type="dxa"/>
          </w:tcPr>
          <w:p w14:paraId="49990CAD" w14:textId="77777777" w:rsidR="00D6693E" w:rsidRDefault="00D6693E" w:rsidP="00831F29"/>
        </w:tc>
        <w:tc>
          <w:tcPr>
            <w:tcW w:w="1474" w:type="dxa"/>
          </w:tcPr>
          <w:p w14:paraId="0F88283C" w14:textId="77777777" w:rsidR="00D6693E" w:rsidRDefault="00D6693E" w:rsidP="00831F29"/>
        </w:tc>
        <w:tc>
          <w:tcPr>
            <w:tcW w:w="1985" w:type="dxa"/>
          </w:tcPr>
          <w:p w14:paraId="757C4209" w14:textId="77777777" w:rsidR="00D6693E" w:rsidRDefault="00D6693E" w:rsidP="00831F29"/>
        </w:tc>
        <w:tc>
          <w:tcPr>
            <w:tcW w:w="1979" w:type="dxa"/>
          </w:tcPr>
          <w:p w14:paraId="3AFE54F9" w14:textId="77777777" w:rsidR="00D6693E" w:rsidRDefault="00D6693E" w:rsidP="00831F29"/>
        </w:tc>
      </w:tr>
    </w:tbl>
    <w:p w14:paraId="6C178096" w14:textId="77777777" w:rsidR="00D6693E" w:rsidRDefault="00D6693E" w:rsidP="006E36AC"/>
    <w:p w14:paraId="5988B046" w14:textId="77777777" w:rsidR="00D6693E" w:rsidRDefault="00D6693E" w:rsidP="006E36AC"/>
    <w:tbl>
      <w:tblPr>
        <w:tblStyle w:val="Grilledutableau"/>
        <w:tblW w:w="0" w:type="auto"/>
        <w:tblLook w:val="04A0" w:firstRow="1" w:lastRow="0" w:firstColumn="1" w:lastColumn="0" w:noHBand="0" w:noVBand="1"/>
      </w:tblPr>
      <w:tblGrid>
        <w:gridCol w:w="1812"/>
        <w:gridCol w:w="1812"/>
        <w:gridCol w:w="1474"/>
        <w:gridCol w:w="1985"/>
        <w:gridCol w:w="1979"/>
      </w:tblGrid>
      <w:tr w:rsidR="00D6693E" w14:paraId="5272D97F" w14:textId="77777777" w:rsidTr="00EE7C62">
        <w:tc>
          <w:tcPr>
            <w:tcW w:w="1812" w:type="dxa"/>
          </w:tcPr>
          <w:p w14:paraId="2242FFED" w14:textId="77777777" w:rsidR="00D6693E" w:rsidRDefault="00D6693E" w:rsidP="00EE7C62">
            <w:r>
              <w:t>Nom-Prénom</w:t>
            </w:r>
          </w:p>
        </w:tc>
        <w:tc>
          <w:tcPr>
            <w:tcW w:w="1812" w:type="dxa"/>
          </w:tcPr>
          <w:p w14:paraId="7F60DA1F" w14:textId="77777777" w:rsidR="00D6693E" w:rsidRDefault="00D6693E" w:rsidP="00EE7C62">
            <w:r>
              <w:t>Adresse</w:t>
            </w:r>
          </w:p>
        </w:tc>
        <w:tc>
          <w:tcPr>
            <w:tcW w:w="1474" w:type="dxa"/>
          </w:tcPr>
          <w:p w14:paraId="419CCBDA" w14:textId="77777777" w:rsidR="00D6693E" w:rsidRDefault="00D6693E" w:rsidP="00EE7C62">
            <w:r>
              <w:t>Téléphone</w:t>
            </w:r>
          </w:p>
        </w:tc>
        <w:tc>
          <w:tcPr>
            <w:tcW w:w="1985" w:type="dxa"/>
          </w:tcPr>
          <w:p w14:paraId="374535F3" w14:textId="58C979C1" w:rsidR="00D6693E" w:rsidRDefault="00D6693E" w:rsidP="00EE7C62">
            <w:r>
              <w:t>Courriel</w:t>
            </w:r>
            <w:r w:rsidR="00585EF0">
              <w:t xml:space="preserve"> (si existant)</w:t>
            </w:r>
          </w:p>
        </w:tc>
        <w:tc>
          <w:tcPr>
            <w:tcW w:w="1979" w:type="dxa"/>
          </w:tcPr>
          <w:p w14:paraId="75337740" w14:textId="77777777" w:rsidR="00D6693E" w:rsidRDefault="00D6693E" w:rsidP="00EE7C62">
            <w:r>
              <w:t>Propriétaire des parcelles N°</w:t>
            </w:r>
          </w:p>
        </w:tc>
      </w:tr>
      <w:tr w:rsidR="00D6693E" w14:paraId="0B997731" w14:textId="77777777" w:rsidTr="00EE7C62">
        <w:trPr>
          <w:trHeight w:val="70"/>
        </w:trPr>
        <w:tc>
          <w:tcPr>
            <w:tcW w:w="1812" w:type="dxa"/>
          </w:tcPr>
          <w:p w14:paraId="1B0EB1BC" w14:textId="77777777" w:rsidR="00D6693E" w:rsidRDefault="00D6693E" w:rsidP="00EE7C62"/>
          <w:p w14:paraId="1DC52F8C" w14:textId="77777777" w:rsidR="00D6693E" w:rsidRDefault="00D6693E" w:rsidP="00EE7C62"/>
          <w:p w14:paraId="30BDD4D1" w14:textId="77777777" w:rsidR="00D6693E" w:rsidRDefault="00D6693E" w:rsidP="00EE7C62"/>
        </w:tc>
        <w:tc>
          <w:tcPr>
            <w:tcW w:w="1812" w:type="dxa"/>
          </w:tcPr>
          <w:p w14:paraId="7D9A3049" w14:textId="77777777" w:rsidR="00D6693E" w:rsidRDefault="00D6693E" w:rsidP="00EE7C62"/>
        </w:tc>
        <w:tc>
          <w:tcPr>
            <w:tcW w:w="1474" w:type="dxa"/>
          </w:tcPr>
          <w:p w14:paraId="1F3B62F9" w14:textId="77777777" w:rsidR="00D6693E" w:rsidRDefault="00D6693E" w:rsidP="00EE7C62"/>
        </w:tc>
        <w:tc>
          <w:tcPr>
            <w:tcW w:w="1985" w:type="dxa"/>
          </w:tcPr>
          <w:p w14:paraId="4450A713" w14:textId="77777777" w:rsidR="00D6693E" w:rsidRDefault="00D6693E" w:rsidP="00EE7C62"/>
        </w:tc>
        <w:tc>
          <w:tcPr>
            <w:tcW w:w="1979" w:type="dxa"/>
          </w:tcPr>
          <w:p w14:paraId="65265BB7" w14:textId="77777777" w:rsidR="00D6693E" w:rsidRDefault="00D6693E" w:rsidP="00EE7C62"/>
        </w:tc>
      </w:tr>
      <w:tr w:rsidR="00D6693E" w14:paraId="36B625D4" w14:textId="77777777" w:rsidTr="00EE7C62">
        <w:trPr>
          <w:trHeight w:val="70"/>
        </w:trPr>
        <w:tc>
          <w:tcPr>
            <w:tcW w:w="1812" w:type="dxa"/>
          </w:tcPr>
          <w:p w14:paraId="197E4202" w14:textId="77777777" w:rsidR="00D6693E" w:rsidRDefault="00D6693E" w:rsidP="00EE7C62"/>
          <w:p w14:paraId="1BB70AD7" w14:textId="77777777" w:rsidR="00D6693E" w:rsidRDefault="00D6693E" w:rsidP="00EE7C62"/>
          <w:p w14:paraId="582791DA" w14:textId="77777777" w:rsidR="00D6693E" w:rsidRDefault="00D6693E" w:rsidP="00EE7C62"/>
        </w:tc>
        <w:tc>
          <w:tcPr>
            <w:tcW w:w="1812" w:type="dxa"/>
          </w:tcPr>
          <w:p w14:paraId="0113376F" w14:textId="77777777" w:rsidR="00D6693E" w:rsidRDefault="00D6693E" w:rsidP="00EE7C62"/>
        </w:tc>
        <w:tc>
          <w:tcPr>
            <w:tcW w:w="1474" w:type="dxa"/>
          </w:tcPr>
          <w:p w14:paraId="59424BA1" w14:textId="77777777" w:rsidR="00D6693E" w:rsidRDefault="00D6693E" w:rsidP="00EE7C62"/>
        </w:tc>
        <w:tc>
          <w:tcPr>
            <w:tcW w:w="1985" w:type="dxa"/>
          </w:tcPr>
          <w:p w14:paraId="5F5C4311" w14:textId="77777777" w:rsidR="00D6693E" w:rsidRDefault="00D6693E" w:rsidP="00EE7C62"/>
        </w:tc>
        <w:tc>
          <w:tcPr>
            <w:tcW w:w="1979" w:type="dxa"/>
          </w:tcPr>
          <w:p w14:paraId="7185D7D6" w14:textId="77777777" w:rsidR="00D6693E" w:rsidRDefault="00D6693E" w:rsidP="00EE7C62"/>
        </w:tc>
      </w:tr>
      <w:tr w:rsidR="00D6693E" w14:paraId="7037B191" w14:textId="77777777" w:rsidTr="00EE7C62">
        <w:trPr>
          <w:trHeight w:val="70"/>
        </w:trPr>
        <w:tc>
          <w:tcPr>
            <w:tcW w:w="1812" w:type="dxa"/>
          </w:tcPr>
          <w:p w14:paraId="04D5FDE0" w14:textId="77777777" w:rsidR="00D6693E" w:rsidRDefault="00D6693E" w:rsidP="00EE7C62"/>
          <w:p w14:paraId="20793545" w14:textId="77777777" w:rsidR="00D6693E" w:rsidRDefault="00D6693E" w:rsidP="00EE7C62"/>
          <w:p w14:paraId="64FD6910" w14:textId="77777777" w:rsidR="00D6693E" w:rsidRDefault="00D6693E" w:rsidP="00EE7C62"/>
        </w:tc>
        <w:tc>
          <w:tcPr>
            <w:tcW w:w="1812" w:type="dxa"/>
          </w:tcPr>
          <w:p w14:paraId="68B47236" w14:textId="77777777" w:rsidR="00D6693E" w:rsidRDefault="00D6693E" w:rsidP="00EE7C62"/>
        </w:tc>
        <w:tc>
          <w:tcPr>
            <w:tcW w:w="1474" w:type="dxa"/>
          </w:tcPr>
          <w:p w14:paraId="6D8E74EE" w14:textId="77777777" w:rsidR="00D6693E" w:rsidRDefault="00D6693E" w:rsidP="00EE7C62"/>
        </w:tc>
        <w:tc>
          <w:tcPr>
            <w:tcW w:w="1985" w:type="dxa"/>
          </w:tcPr>
          <w:p w14:paraId="0D28BD35" w14:textId="77777777" w:rsidR="00D6693E" w:rsidRDefault="00D6693E" w:rsidP="00EE7C62"/>
        </w:tc>
        <w:tc>
          <w:tcPr>
            <w:tcW w:w="1979" w:type="dxa"/>
          </w:tcPr>
          <w:p w14:paraId="6EEF5FB6" w14:textId="77777777" w:rsidR="00D6693E" w:rsidRDefault="00D6693E" w:rsidP="00EE7C62"/>
        </w:tc>
      </w:tr>
      <w:tr w:rsidR="00D6693E" w14:paraId="64AB1D15" w14:textId="77777777" w:rsidTr="00EE7C62">
        <w:trPr>
          <w:trHeight w:val="70"/>
        </w:trPr>
        <w:tc>
          <w:tcPr>
            <w:tcW w:w="1812" w:type="dxa"/>
          </w:tcPr>
          <w:p w14:paraId="23A3E99C" w14:textId="77777777" w:rsidR="00D6693E" w:rsidRDefault="00D6693E" w:rsidP="00EE7C62"/>
          <w:p w14:paraId="6245C8BB" w14:textId="77777777" w:rsidR="00D6693E" w:rsidRDefault="00D6693E" w:rsidP="00EE7C62"/>
          <w:p w14:paraId="2A329D94" w14:textId="77777777" w:rsidR="00D6693E" w:rsidRDefault="00D6693E" w:rsidP="00EE7C62"/>
        </w:tc>
        <w:tc>
          <w:tcPr>
            <w:tcW w:w="1812" w:type="dxa"/>
          </w:tcPr>
          <w:p w14:paraId="72D402F7" w14:textId="77777777" w:rsidR="00D6693E" w:rsidRDefault="00D6693E" w:rsidP="00EE7C62"/>
        </w:tc>
        <w:tc>
          <w:tcPr>
            <w:tcW w:w="1474" w:type="dxa"/>
          </w:tcPr>
          <w:p w14:paraId="4A82B384" w14:textId="77777777" w:rsidR="00D6693E" w:rsidRDefault="00D6693E" w:rsidP="00EE7C62"/>
        </w:tc>
        <w:tc>
          <w:tcPr>
            <w:tcW w:w="1985" w:type="dxa"/>
          </w:tcPr>
          <w:p w14:paraId="132DBD7A" w14:textId="77777777" w:rsidR="00D6693E" w:rsidRDefault="00D6693E" w:rsidP="00EE7C62"/>
        </w:tc>
        <w:tc>
          <w:tcPr>
            <w:tcW w:w="1979" w:type="dxa"/>
          </w:tcPr>
          <w:p w14:paraId="5CCAA1B9" w14:textId="77777777" w:rsidR="00D6693E" w:rsidRDefault="00D6693E" w:rsidP="00EE7C62"/>
        </w:tc>
      </w:tr>
      <w:tr w:rsidR="00D6693E" w14:paraId="2DC67CFF" w14:textId="77777777" w:rsidTr="00EE7C62">
        <w:trPr>
          <w:trHeight w:val="70"/>
        </w:trPr>
        <w:tc>
          <w:tcPr>
            <w:tcW w:w="1812" w:type="dxa"/>
          </w:tcPr>
          <w:p w14:paraId="13879788" w14:textId="77777777" w:rsidR="00D6693E" w:rsidRDefault="00D6693E" w:rsidP="00EE7C62"/>
          <w:p w14:paraId="53CCFB45" w14:textId="77777777" w:rsidR="00D6693E" w:rsidRDefault="00D6693E" w:rsidP="00EE7C62"/>
          <w:p w14:paraId="79D06F1D" w14:textId="77777777" w:rsidR="00D6693E" w:rsidRDefault="00D6693E" w:rsidP="00EE7C62"/>
        </w:tc>
        <w:tc>
          <w:tcPr>
            <w:tcW w:w="1812" w:type="dxa"/>
          </w:tcPr>
          <w:p w14:paraId="4C439EB3" w14:textId="77777777" w:rsidR="00D6693E" w:rsidRDefault="00D6693E" w:rsidP="00EE7C62"/>
        </w:tc>
        <w:tc>
          <w:tcPr>
            <w:tcW w:w="1474" w:type="dxa"/>
          </w:tcPr>
          <w:p w14:paraId="592C19E9" w14:textId="77777777" w:rsidR="00D6693E" w:rsidRDefault="00D6693E" w:rsidP="00EE7C62"/>
        </w:tc>
        <w:tc>
          <w:tcPr>
            <w:tcW w:w="1985" w:type="dxa"/>
          </w:tcPr>
          <w:p w14:paraId="0BEAD42B" w14:textId="77777777" w:rsidR="00D6693E" w:rsidRDefault="00D6693E" w:rsidP="00EE7C62"/>
        </w:tc>
        <w:tc>
          <w:tcPr>
            <w:tcW w:w="1979" w:type="dxa"/>
          </w:tcPr>
          <w:p w14:paraId="4ADA24E7" w14:textId="77777777" w:rsidR="00D6693E" w:rsidRDefault="00D6693E" w:rsidP="00EE7C62"/>
        </w:tc>
      </w:tr>
      <w:tr w:rsidR="00D6693E" w14:paraId="12C98356" w14:textId="77777777" w:rsidTr="00EE7C62">
        <w:trPr>
          <w:trHeight w:val="70"/>
        </w:trPr>
        <w:tc>
          <w:tcPr>
            <w:tcW w:w="1812" w:type="dxa"/>
          </w:tcPr>
          <w:p w14:paraId="32B61CA0" w14:textId="77777777" w:rsidR="00D6693E" w:rsidRDefault="00D6693E" w:rsidP="00EE7C62"/>
          <w:p w14:paraId="0F7505BD" w14:textId="77777777" w:rsidR="00D6693E" w:rsidRDefault="00D6693E" w:rsidP="00EE7C62"/>
          <w:p w14:paraId="1769CE72" w14:textId="77777777" w:rsidR="00D6693E" w:rsidRDefault="00D6693E" w:rsidP="00EE7C62"/>
        </w:tc>
        <w:tc>
          <w:tcPr>
            <w:tcW w:w="1812" w:type="dxa"/>
          </w:tcPr>
          <w:p w14:paraId="5121BA63" w14:textId="77777777" w:rsidR="00D6693E" w:rsidRDefault="00D6693E" w:rsidP="00EE7C62"/>
        </w:tc>
        <w:tc>
          <w:tcPr>
            <w:tcW w:w="1474" w:type="dxa"/>
          </w:tcPr>
          <w:p w14:paraId="15F8530A" w14:textId="77777777" w:rsidR="00D6693E" w:rsidRDefault="00D6693E" w:rsidP="00EE7C62"/>
        </w:tc>
        <w:tc>
          <w:tcPr>
            <w:tcW w:w="1985" w:type="dxa"/>
          </w:tcPr>
          <w:p w14:paraId="72966FC3" w14:textId="77777777" w:rsidR="00D6693E" w:rsidRDefault="00D6693E" w:rsidP="00EE7C62"/>
        </w:tc>
        <w:tc>
          <w:tcPr>
            <w:tcW w:w="1979" w:type="dxa"/>
          </w:tcPr>
          <w:p w14:paraId="104A7079" w14:textId="77777777" w:rsidR="00D6693E" w:rsidRDefault="00D6693E" w:rsidP="00EE7C62"/>
        </w:tc>
      </w:tr>
      <w:tr w:rsidR="00D6693E" w14:paraId="75178518" w14:textId="77777777" w:rsidTr="00EE7C62">
        <w:trPr>
          <w:trHeight w:val="70"/>
        </w:trPr>
        <w:tc>
          <w:tcPr>
            <w:tcW w:w="1812" w:type="dxa"/>
          </w:tcPr>
          <w:p w14:paraId="57C0489E" w14:textId="77777777" w:rsidR="00D6693E" w:rsidRDefault="00D6693E" w:rsidP="00EE7C62"/>
          <w:p w14:paraId="06AEAF17" w14:textId="77777777" w:rsidR="00D6693E" w:rsidRDefault="00D6693E" w:rsidP="00EE7C62"/>
          <w:p w14:paraId="767FC916" w14:textId="77777777" w:rsidR="00D6693E" w:rsidRDefault="00D6693E" w:rsidP="00EE7C62"/>
        </w:tc>
        <w:tc>
          <w:tcPr>
            <w:tcW w:w="1812" w:type="dxa"/>
          </w:tcPr>
          <w:p w14:paraId="1F5258FD" w14:textId="77777777" w:rsidR="00D6693E" w:rsidRDefault="00D6693E" w:rsidP="00EE7C62"/>
        </w:tc>
        <w:tc>
          <w:tcPr>
            <w:tcW w:w="1474" w:type="dxa"/>
          </w:tcPr>
          <w:p w14:paraId="352CAF76" w14:textId="77777777" w:rsidR="00D6693E" w:rsidRDefault="00D6693E" w:rsidP="00EE7C62"/>
        </w:tc>
        <w:tc>
          <w:tcPr>
            <w:tcW w:w="1985" w:type="dxa"/>
          </w:tcPr>
          <w:p w14:paraId="0E541BA2" w14:textId="77777777" w:rsidR="00D6693E" w:rsidRDefault="00D6693E" w:rsidP="00EE7C62"/>
        </w:tc>
        <w:tc>
          <w:tcPr>
            <w:tcW w:w="1979" w:type="dxa"/>
          </w:tcPr>
          <w:p w14:paraId="4BB4E08E" w14:textId="77777777" w:rsidR="00D6693E" w:rsidRDefault="00D6693E" w:rsidP="00EE7C62"/>
        </w:tc>
      </w:tr>
      <w:tr w:rsidR="00D6693E" w14:paraId="279760BF" w14:textId="77777777" w:rsidTr="00EE7C62">
        <w:trPr>
          <w:trHeight w:val="70"/>
        </w:trPr>
        <w:tc>
          <w:tcPr>
            <w:tcW w:w="1812" w:type="dxa"/>
          </w:tcPr>
          <w:p w14:paraId="2259DDEF" w14:textId="77777777" w:rsidR="00D6693E" w:rsidRDefault="00D6693E" w:rsidP="00EE7C62"/>
          <w:p w14:paraId="6CA3E92C" w14:textId="77777777" w:rsidR="00D6693E" w:rsidRDefault="00D6693E" w:rsidP="00EE7C62"/>
          <w:p w14:paraId="67352489" w14:textId="77777777" w:rsidR="00D6693E" w:rsidRDefault="00D6693E" w:rsidP="00EE7C62"/>
        </w:tc>
        <w:tc>
          <w:tcPr>
            <w:tcW w:w="1812" w:type="dxa"/>
          </w:tcPr>
          <w:p w14:paraId="7CC776CE" w14:textId="77777777" w:rsidR="00D6693E" w:rsidRDefault="00D6693E" w:rsidP="00EE7C62"/>
        </w:tc>
        <w:tc>
          <w:tcPr>
            <w:tcW w:w="1474" w:type="dxa"/>
          </w:tcPr>
          <w:p w14:paraId="0B25B147" w14:textId="77777777" w:rsidR="00D6693E" w:rsidRDefault="00D6693E" w:rsidP="00EE7C62"/>
        </w:tc>
        <w:tc>
          <w:tcPr>
            <w:tcW w:w="1985" w:type="dxa"/>
          </w:tcPr>
          <w:p w14:paraId="400EAEC2" w14:textId="77777777" w:rsidR="00D6693E" w:rsidRDefault="00D6693E" w:rsidP="00EE7C62"/>
        </w:tc>
        <w:tc>
          <w:tcPr>
            <w:tcW w:w="1979" w:type="dxa"/>
          </w:tcPr>
          <w:p w14:paraId="0E532AA3" w14:textId="77777777" w:rsidR="00D6693E" w:rsidRDefault="00D6693E" w:rsidP="00EE7C62"/>
        </w:tc>
      </w:tr>
      <w:tr w:rsidR="00D6693E" w14:paraId="0B4B83CC" w14:textId="77777777" w:rsidTr="00EE7C62">
        <w:trPr>
          <w:trHeight w:val="70"/>
        </w:trPr>
        <w:tc>
          <w:tcPr>
            <w:tcW w:w="1812" w:type="dxa"/>
          </w:tcPr>
          <w:p w14:paraId="75673555" w14:textId="77777777" w:rsidR="00D6693E" w:rsidRDefault="00D6693E" w:rsidP="00EE7C62"/>
          <w:p w14:paraId="1375F5B1" w14:textId="77777777" w:rsidR="00D6693E" w:rsidRDefault="00D6693E" w:rsidP="00EE7C62"/>
          <w:p w14:paraId="2F5F4BDD" w14:textId="77777777" w:rsidR="00D6693E" w:rsidRDefault="00D6693E" w:rsidP="00EE7C62"/>
        </w:tc>
        <w:tc>
          <w:tcPr>
            <w:tcW w:w="1812" w:type="dxa"/>
          </w:tcPr>
          <w:p w14:paraId="75EE187A" w14:textId="77777777" w:rsidR="00D6693E" w:rsidRDefault="00D6693E" w:rsidP="00EE7C62"/>
        </w:tc>
        <w:tc>
          <w:tcPr>
            <w:tcW w:w="1474" w:type="dxa"/>
          </w:tcPr>
          <w:p w14:paraId="4A2DED31" w14:textId="77777777" w:rsidR="00D6693E" w:rsidRDefault="00D6693E" w:rsidP="00EE7C62"/>
        </w:tc>
        <w:tc>
          <w:tcPr>
            <w:tcW w:w="1985" w:type="dxa"/>
          </w:tcPr>
          <w:p w14:paraId="5EF147CA" w14:textId="77777777" w:rsidR="00D6693E" w:rsidRDefault="00D6693E" w:rsidP="00EE7C62"/>
        </w:tc>
        <w:tc>
          <w:tcPr>
            <w:tcW w:w="1979" w:type="dxa"/>
          </w:tcPr>
          <w:p w14:paraId="695C0C2A" w14:textId="77777777" w:rsidR="00D6693E" w:rsidRDefault="00D6693E" w:rsidP="00EE7C62"/>
        </w:tc>
      </w:tr>
      <w:tr w:rsidR="00D6693E" w14:paraId="5BA16097" w14:textId="77777777" w:rsidTr="00EE7C62">
        <w:trPr>
          <w:trHeight w:val="70"/>
        </w:trPr>
        <w:tc>
          <w:tcPr>
            <w:tcW w:w="1812" w:type="dxa"/>
          </w:tcPr>
          <w:p w14:paraId="6B0BE919" w14:textId="77777777" w:rsidR="00D6693E" w:rsidRDefault="00D6693E" w:rsidP="00EE7C62"/>
          <w:p w14:paraId="42FA4291" w14:textId="77777777" w:rsidR="00D6693E" w:rsidRDefault="00D6693E" w:rsidP="00EE7C62"/>
          <w:p w14:paraId="15D89077" w14:textId="77777777" w:rsidR="00D6693E" w:rsidRDefault="00D6693E" w:rsidP="00EE7C62"/>
        </w:tc>
        <w:tc>
          <w:tcPr>
            <w:tcW w:w="1812" w:type="dxa"/>
          </w:tcPr>
          <w:p w14:paraId="302AEC44" w14:textId="77777777" w:rsidR="00D6693E" w:rsidRDefault="00D6693E" w:rsidP="00EE7C62"/>
        </w:tc>
        <w:tc>
          <w:tcPr>
            <w:tcW w:w="1474" w:type="dxa"/>
          </w:tcPr>
          <w:p w14:paraId="79B6A7AB" w14:textId="77777777" w:rsidR="00D6693E" w:rsidRDefault="00D6693E" w:rsidP="00EE7C62"/>
        </w:tc>
        <w:tc>
          <w:tcPr>
            <w:tcW w:w="1985" w:type="dxa"/>
          </w:tcPr>
          <w:p w14:paraId="6F4B4973" w14:textId="77777777" w:rsidR="00D6693E" w:rsidRDefault="00D6693E" w:rsidP="00EE7C62"/>
        </w:tc>
        <w:tc>
          <w:tcPr>
            <w:tcW w:w="1979" w:type="dxa"/>
          </w:tcPr>
          <w:p w14:paraId="364DA435" w14:textId="77777777" w:rsidR="00D6693E" w:rsidRDefault="00D6693E" w:rsidP="00EE7C62"/>
        </w:tc>
      </w:tr>
      <w:tr w:rsidR="00D6693E" w14:paraId="2BEFBD37" w14:textId="77777777" w:rsidTr="00EE7C62">
        <w:trPr>
          <w:trHeight w:val="70"/>
        </w:trPr>
        <w:tc>
          <w:tcPr>
            <w:tcW w:w="1812" w:type="dxa"/>
          </w:tcPr>
          <w:p w14:paraId="53A602DF" w14:textId="77777777" w:rsidR="00D6693E" w:rsidRDefault="00D6693E" w:rsidP="00EE7C62"/>
          <w:p w14:paraId="17A017EF" w14:textId="77777777" w:rsidR="00D6693E" w:rsidRDefault="00D6693E" w:rsidP="00EE7C62"/>
          <w:p w14:paraId="5A054EBA" w14:textId="77777777" w:rsidR="00D6693E" w:rsidRDefault="00D6693E" w:rsidP="00EE7C62"/>
        </w:tc>
        <w:tc>
          <w:tcPr>
            <w:tcW w:w="1812" w:type="dxa"/>
          </w:tcPr>
          <w:p w14:paraId="18AA16AE" w14:textId="77777777" w:rsidR="00D6693E" w:rsidRDefault="00D6693E" w:rsidP="00EE7C62"/>
        </w:tc>
        <w:tc>
          <w:tcPr>
            <w:tcW w:w="1474" w:type="dxa"/>
          </w:tcPr>
          <w:p w14:paraId="5034D445" w14:textId="77777777" w:rsidR="00D6693E" w:rsidRDefault="00D6693E" w:rsidP="00EE7C62"/>
        </w:tc>
        <w:tc>
          <w:tcPr>
            <w:tcW w:w="1985" w:type="dxa"/>
          </w:tcPr>
          <w:p w14:paraId="15C04AB6" w14:textId="77777777" w:rsidR="00D6693E" w:rsidRDefault="00D6693E" w:rsidP="00EE7C62"/>
        </w:tc>
        <w:tc>
          <w:tcPr>
            <w:tcW w:w="1979" w:type="dxa"/>
          </w:tcPr>
          <w:p w14:paraId="0CFEF453" w14:textId="77777777" w:rsidR="00D6693E" w:rsidRDefault="00D6693E" w:rsidP="00EE7C62"/>
        </w:tc>
      </w:tr>
      <w:tr w:rsidR="00D6693E" w14:paraId="3369F9B9" w14:textId="77777777" w:rsidTr="00EE7C62">
        <w:trPr>
          <w:trHeight w:val="70"/>
        </w:trPr>
        <w:tc>
          <w:tcPr>
            <w:tcW w:w="1812" w:type="dxa"/>
          </w:tcPr>
          <w:p w14:paraId="17DA892E" w14:textId="77777777" w:rsidR="00D6693E" w:rsidRDefault="00D6693E" w:rsidP="00EE7C62"/>
          <w:p w14:paraId="2362C1C4" w14:textId="77777777" w:rsidR="00D6693E" w:rsidRDefault="00D6693E" w:rsidP="00EE7C62"/>
          <w:p w14:paraId="76D1017F" w14:textId="77777777" w:rsidR="00D6693E" w:rsidRDefault="00D6693E" w:rsidP="00EE7C62"/>
        </w:tc>
        <w:tc>
          <w:tcPr>
            <w:tcW w:w="1812" w:type="dxa"/>
          </w:tcPr>
          <w:p w14:paraId="4B33584D" w14:textId="77777777" w:rsidR="00D6693E" w:rsidRDefault="00D6693E" w:rsidP="00EE7C62"/>
        </w:tc>
        <w:tc>
          <w:tcPr>
            <w:tcW w:w="1474" w:type="dxa"/>
          </w:tcPr>
          <w:p w14:paraId="0BCF62DC" w14:textId="77777777" w:rsidR="00D6693E" w:rsidRDefault="00D6693E" w:rsidP="00EE7C62"/>
        </w:tc>
        <w:tc>
          <w:tcPr>
            <w:tcW w:w="1985" w:type="dxa"/>
          </w:tcPr>
          <w:p w14:paraId="2E104014" w14:textId="77777777" w:rsidR="00D6693E" w:rsidRDefault="00D6693E" w:rsidP="00EE7C62"/>
        </w:tc>
        <w:tc>
          <w:tcPr>
            <w:tcW w:w="1979" w:type="dxa"/>
          </w:tcPr>
          <w:p w14:paraId="407714E9" w14:textId="77777777" w:rsidR="00D6693E" w:rsidRDefault="00D6693E" w:rsidP="00EE7C62"/>
        </w:tc>
      </w:tr>
    </w:tbl>
    <w:p w14:paraId="4A874125" w14:textId="77777777" w:rsidR="00D6693E" w:rsidRDefault="00D6693E" w:rsidP="006E36AC"/>
    <w:p w14:paraId="6F5F5862" w14:textId="49CA03F6" w:rsidR="00E94FCC" w:rsidRDefault="00E94FCC" w:rsidP="00E94FCC">
      <w:r>
        <w:t xml:space="preserve">Pour toute information complémentaire, contactez Mme TANNEAU Mélanie à l’adresse suivante : </w:t>
      </w:r>
      <w:hyperlink r:id="rId7" w:history="1">
        <w:r w:rsidRPr="0089566C">
          <w:rPr>
            <w:rStyle w:val="Lienhypertexte"/>
          </w:rPr>
          <w:t>plan-friche@mairie-plougastel.fr</w:t>
        </w:r>
      </w:hyperlink>
      <w:r>
        <w:t xml:space="preserve"> </w:t>
      </w:r>
      <w:r w:rsidR="00955DB3">
        <w:t>ou 02 98 37 57 68</w:t>
      </w:r>
    </w:p>
    <w:p w14:paraId="0BAC6304" w14:textId="77777777" w:rsidR="00E94FCC" w:rsidRDefault="00E94FCC" w:rsidP="006E36AC"/>
    <w:sectPr w:rsidR="00E94FCC" w:rsidSect="00976EBC">
      <w:headerReference w:type="even" r:id="rId8"/>
      <w:head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FA22" w14:textId="77777777" w:rsidR="00EC0172" w:rsidRDefault="00EC0172" w:rsidP="00976EBC">
      <w:r>
        <w:separator/>
      </w:r>
    </w:p>
  </w:endnote>
  <w:endnote w:type="continuationSeparator" w:id="0">
    <w:p w14:paraId="2F6FFAD9" w14:textId="77777777" w:rsidR="00EC0172" w:rsidRDefault="00EC0172" w:rsidP="0097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03691" w14:textId="77777777" w:rsidR="00EC0172" w:rsidRDefault="00EC0172" w:rsidP="00976EBC">
      <w:r>
        <w:separator/>
      </w:r>
    </w:p>
  </w:footnote>
  <w:footnote w:type="continuationSeparator" w:id="0">
    <w:p w14:paraId="649E2B51" w14:textId="77777777" w:rsidR="00EC0172" w:rsidRDefault="00EC0172" w:rsidP="0097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635C" w14:textId="77777777" w:rsidR="002D0F34" w:rsidRDefault="00EC0172">
    <w:pPr>
      <w:pStyle w:val="En-tte"/>
    </w:pPr>
    <w:r>
      <w:rPr>
        <w:noProof/>
      </w:rPr>
      <w:pict w14:anchorId="6634C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639751" o:spid="_x0000_s1029" type="#_x0000_t75" style="position:absolute;margin-left:0;margin-top:0;width:453.5pt;height:641.5pt;z-index:-251655168;mso-position-horizontal:center;mso-position-horizontal-relative:margin;mso-position-vertical:center;mso-position-vertical-relative:margin" o:allowincell="f">
          <v:imagedata r:id="rId1" o:title="Fond_Vo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138E" w14:textId="77777777" w:rsidR="00976EBC" w:rsidRDefault="00EC0172" w:rsidP="00976EBC">
    <w:pPr>
      <w:pStyle w:val="En-tte"/>
      <w:jc w:val="center"/>
    </w:pPr>
    <w:r>
      <w:rPr>
        <w:noProof/>
      </w:rPr>
      <w:pict w14:anchorId="6058E1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639752" o:spid="_x0000_s1030" type="#_x0000_t75" style="position:absolute;left:0;text-align:left;margin-left:0;margin-top:0;width:453.5pt;height:641.5pt;z-index:-251654144;mso-position-horizontal:center;mso-position-horizontal-relative:margin;mso-position-vertical:center;mso-position-vertical-relative:margin" o:allowincell="f">
          <v:imagedata r:id="rId1" o:title="Fond_Voile"/>
          <w10:wrap anchorx="margin" anchory="margin"/>
        </v:shape>
      </w:pict>
    </w:r>
    <w:r w:rsidR="00976EBC">
      <w:rPr>
        <w:noProof/>
      </w:rPr>
      <w:drawing>
        <wp:inline distT="0" distB="0" distL="0" distR="0" wp14:anchorId="2A22B52F" wp14:editId="7142BAD9">
          <wp:extent cx="2476136" cy="371475"/>
          <wp:effectExtent l="0" t="0" r="635" b="0"/>
          <wp:docPr id="1821196527" name="Image 1"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96527" name="Image 1" descr="Une image contenant texte, Police, Graphique, graphism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538149" cy="3807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328F" w14:textId="77777777" w:rsidR="00976EBC" w:rsidRDefault="00EC0172" w:rsidP="00976EBC">
    <w:pPr>
      <w:pStyle w:val="En-tte"/>
      <w:jc w:val="center"/>
    </w:pPr>
    <w:r>
      <w:rPr>
        <w:noProof/>
      </w:rPr>
      <w:pict w14:anchorId="19F5FA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639750" o:spid="_x0000_s1028" type="#_x0000_t75" style="position:absolute;left:0;text-align:left;margin-left:-137.45pt;margin-top:-32.65pt;width:453.5pt;height:641.5pt;z-index:-251656192;mso-position-horizontal-relative:margin;mso-position-vertical-relative:margin" o:allowincell="f">
          <v:imagedata r:id="rId1" o:title="Fond_Voile"/>
          <w10:wrap anchorx="margin" anchory="margin"/>
        </v:shape>
      </w:pict>
    </w:r>
    <w:r w:rsidR="00D739FF">
      <w:rPr>
        <w:noProof/>
      </w:rPr>
      <w:drawing>
        <wp:anchor distT="0" distB="0" distL="114300" distR="114300" simplePos="0" relativeHeight="251659264" behindDoc="0" locked="0" layoutInCell="1" allowOverlap="1" wp14:anchorId="3A7D36EB" wp14:editId="5B7EE9F6">
          <wp:simplePos x="0" y="0"/>
          <wp:positionH relativeFrom="margin">
            <wp:posOffset>1809750</wp:posOffset>
          </wp:positionH>
          <wp:positionV relativeFrom="paragraph">
            <wp:posOffset>59690</wp:posOffset>
          </wp:positionV>
          <wp:extent cx="2221200" cy="331200"/>
          <wp:effectExtent l="0" t="0" r="0" b="0"/>
          <wp:wrapNone/>
          <wp:docPr id="1741346991" name="Image 7"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46991" name="Image 7" descr="Une image contenant texte, Police, Graphique, graphism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221200" cy="33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525E"/>
    <w:multiLevelType w:val="hybridMultilevel"/>
    <w:tmpl w:val="D5AE002A"/>
    <w:lvl w:ilvl="0" w:tplc="DFB25D1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526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AC"/>
    <w:rsid w:val="001A0DA2"/>
    <w:rsid w:val="001D62A0"/>
    <w:rsid w:val="0020054D"/>
    <w:rsid w:val="002151AC"/>
    <w:rsid w:val="002A0646"/>
    <w:rsid w:val="002D0F34"/>
    <w:rsid w:val="003178A4"/>
    <w:rsid w:val="00345CFC"/>
    <w:rsid w:val="00387EC2"/>
    <w:rsid w:val="004820F9"/>
    <w:rsid w:val="00585EF0"/>
    <w:rsid w:val="005A02D3"/>
    <w:rsid w:val="00603DC9"/>
    <w:rsid w:val="00615ED3"/>
    <w:rsid w:val="006E36AC"/>
    <w:rsid w:val="008F6943"/>
    <w:rsid w:val="009115B2"/>
    <w:rsid w:val="00955DB3"/>
    <w:rsid w:val="00976EBC"/>
    <w:rsid w:val="009A1DBB"/>
    <w:rsid w:val="009B7195"/>
    <w:rsid w:val="009D5CE5"/>
    <w:rsid w:val="00A63FA4"/>
    <w:rsid w:val="00BB2AE3"/>
    <w:rsid w:val="00BD234A"/>
    <w:rsid w:val="00C5224B"/>
    <w:rsid w:val="00D6693E"/>
    <w:rsid w:val="00D739FF"/>
    <w:rsid w:val="00D94AB1"/>
    <w:rsid w:val="00DD6354"/>
    <w:rsid w:val="00E149AB"/>
    <w:rsid w:val="00E94FCC"/>
    <w:rsid w:val="00EC0172"/>
    <w:rsid w:val="00ED3864"/>
    <w:rsid w:val="00F571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2D182"/>
  <w15:chartTrackingRefBased/>
  <w15:docId w15:val="{5B6EE396-9B31-454D-805C-15A0E690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6AC"/>
  </w:style>
  <w:style w:type="paragraph" w:styleId="Titre1">
    <w:name w:val="heading 1"/>
    <w:basedOn w:val="Normal"/>
    <w:next w:val="Normal"/>
    <w:link w:val="Titre1Car"/>
    <w:uiPriority w:val="9"/>
    <w:qFormat/>
    <w:rsid w:val="00976EB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76EB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76EBC"/>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76EBC"/>
    <w:pPr>
      <w:keepNext/>
      <w:keepLines/>
      <w:spacing w:before="80" w:after="40" w:line="259" w:lineRule="auto"/>
      <w:outlineLvl w:val="3"/>
    </w:pPr>
    <w:rPr>
      <w:rFonts w:eastAsiaTheme="majorEastAsia" w:cstheme="majorBidi"/>
      <w:i/>
      <w:iCs/>
      <w:color w:val="0F4761" w:themeColor="accent1" w:themeShade="BF"/>
      <w:szCs w:val="22"/>
    </w:rPr>
  </w:style>
  <w:style w:type="paragraph" w:styleId="Titre5">
    <w:name w:val="heading 5"/>
    <w:basedOn w:val="Normal"/>
    <w:next w:val="Normal"/>
    <w:link w:val="Titre5Car"/>
    <w:uiPriority w:val="9"/>
    <w:semiHidden/>
    <w:unhideWhenUsed/>
    <w:qFormat/>
    <w:rsid w:val="00976EBC"/>
    <w:pPr>
      <w:keepNext/>
      <w:keepLines/>
      <w:spacing w:before="80" w:after="40" w:line="259" w:lineRule="auto"/>
      <w:outlineLvl w:val="4"/>
    </w:pPr>
    <w:rPr>
      <w:rFonts w:eastAsiaTheme="majorEastAsia" w:cstheme="majorBidi"/>
      <w:color w:val="0F4761" w:themeColor="accent1" w:themeShade="BF"/>
      <w:szCs w:val="22"/>
    </w:rPr>
  </w:style>
  <w:style w:type="paragraph" w:styleId="Titre6">
    <w:name w:val="heading 6"/>
    <w:basedOn w:val="Normal"/>
    <w:next w:val="Normal"/>
    <w:link w:val="Titre6Car"/>
    <w:uiPriority w:val="9"/>
    <w:semiHidden/>
    <w:unhideWhenUsed/>
    <w:qFormat/>
    <w:rsid w:val="00976EBC"/>
    <w:pPr>
      <w:keepNext/>
      <w:keepLines/>
      <w:spacing w:before="40" w:line="259" w:lineRule="auto"/>
      <w:outlineLvl w:val="5"/>
    </w:pPr>
    <w:rPr>
      <w:rFonts w:eastAsiaTheme="majorEastAsia" w:cstheme="majorBidi"/>
      <w:i/>
      <w:iCs/>
      <w:color w:val="595959" w:themeColor="text1" w:themeTint="A6"/>
      <w:szCs w:val="22"/>
    </w:rPr>
  </w:style>
  <w:style w:type="paragraph" w:styleId="Titre7">
    <w:name w:val="heading 7"/>
    <w:basedOn w:val="Normal"/>
    <w:next w:val="Normal"/>
    <w:link w:val="Titre7Car"/>
    <w:uiPriority w:val="9"/>
    <w:semiHidden/>
    <w:unhideWhenUsed/>
    <w:qFormat/>
    <w:rsid w:val="00976EBC"/>
    <w:pPr>
      <w:keepNext/>
      <w:keepLines/>
      <w:spacing w:before="40" w:line="259" w:lineRule="auto"/>
      <w:outlineLvl w:val="6"/>
    </w:pPr>
    <w:rPr>
      <w:rFonts w:eastAsiaTheme="majorEastAsia" w:cstheme="majorBidi"/>
      <w:color w:val="595959" w:themeColor="text1" w:themeTint="A6"/>
      <w:szCs w:val="22"/>
    </w:rPr>
  </w:style>
  <w:style w:type="paragraph" w:styleId="Titre8">
    <w:name w:val="heading 8"/>
    <w:basedOn w:val="Normal"/>
    <w:next w:val="Normal"/>
    <w:link w:val="Titre8Car"/>
    <w:uiPriority w:val="9"/>
    <w:semiHidden/>
    <w:unhideWhenUsed/>
    <w:qFormat/>
    <w:rsid w:val="00976EBC"/>
    <w:pPr>
      <w:keepNext/>
      <w:keepLines/>
      <w:spacing w:line="259" w:lineRule="auto"/>
      <w:outlineLvl w:val="7"/>
    </w:pPr>
    <w:rPr>
      <w:rFonts w:eastAsiaTheme="majorEastAsia" w:cstheme="majorBidi"/>
      <w:i/>
      <w:iCs/>
      <w:color w:val="272727" w:themeColor="text1" w:themeTint="D8"/>
      <w:szCs w:val="22"/>
    </w:rPr>
  </w:style>
  <w:style w:type="paragraph" w:styleId="Titre9">
    <w:name w:val="heading 9"/>
    <w:basedOn w:val="Normal"/>
    <w:next w:val="Normal"/>
    <w:link w:val="Titre9Car"/>
    <w:uiPriority w:val="9"/>
    <w:semiHidden/>
    <w:unhideWhenUsed/>
    <w:qFormat/>
    <w:rsid w:val="00976EBC"/>
    <w:pPr>
      <w:keepNext/>
      <w:keepLines/>
      <w:spacing w:line="259" w:lineRule="auto"/>
      <w:outlineLvl w:val="8"/>
    </w:pPr>
    <w:rPr>
      <w:rFonts w:eastAsiaTheme="majorEastAsia" w:cstheme="majorBidi"/>
      <w:color w:val="272727" w:themeColor="text1" w:themeTint="D8"/>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6EB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76EB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76EB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76EBC"/>
    <w:rPr>
      <w:rFonts w:eastAsiaTheme="majorEastAsia" w:cstheme="majorBidi"/>
      <w:i/>
      <w:iCs/>
      <w:color w:val="0F4761" w:themeColor="accent1" w:themeShade="BF"/>
      <w:szCs w:val="22"/>
    </w:rPr>
  </w:style>
  <w:style w:type="character" w:customStyle="1" w:styleId="Titre5Car">
    <w:name w:val="Titre 5 Car"/>
    <w:basedOn w:val="Policepardfaut"/>
    <w:link w:val="Titre5"/>
    <w:uiPriority w:val="9"/>
    <w:semiHidden/>
    <w:rsid w:val="00976EBC"/>
    <w:rPr>
      <w:rFonts w:eastAsiaTheme="majorEastAsia" w:cstheme="majorBidi"/>
      <w:color w:val="0F4761" w:themeColor="accent1" w:themeShade="BF"/>
      <w:szCs w:val="22"/>
    </w:rPr>
  </w:style>
  <w:style w:type="character" w:customStyle="1" w:styleId="Titre6Car">
    <w:name w:val="Titre 6 Car"/>
    <w:basedOn w:val="Policepardfaut"/>
    <w:link w:val="Titre6"/>
    <w:uiPriority w:val="9"/>
    <w:semiHidden/>
    <w:rsid w:val="00976EBC"/>
    <w:rPr>
      <w:rFonts w:eastAsiaTheme="majorEastAsia" w:cstheme="majorBidi"/>
      <w:i/>
      <w:iCs/>
      <w:color w:val="595959" w:themeColor="text1" w:themeTint="A6"/>
      <w:szCs w:val="22"/>
    </w:rPr>
  </w:style>
  <w:style w:type="character" w:customStyle="1" w:styleId="Titre7Car">
    <w:name w:val="Titre 7 Car"/>
    <w:basedOn w:val="Policepardfaut"/>
    <w:link w:val="Titre7"/>
    <w:uiPriority w:val="9"/>
    <w:semiHidden/>
    <w:rsid w:val="00976EBC"/>
    <w:rPr>
      <w:rFonts w:eastAsiaTheme="majorEastAsia" w:cstheme="majorBidi"/>
      <w:color w:val="595959" w:themeColor="text1" w:themeTint="A6"/>
      <w:szCs w:val="22"/>
    </w:rPr>
  </w:style>
  <w:style w:type="character" w:customStyle="1" w:styleId="Titre8Car">
    <w:name w:val="Titre 8 Car"/>
    <w:basedOn w:val="Policepardfaut"/>
    <w:link w:val="Titre8"/>
    <w:uiPriority w:val="9"/>
    <w:semiHidden/>
    <w:rsid w:val="00976EBC"/>
    <w:rPr>
      <w:rFonts w:eastAsiaTheme="majorEastAsia" w:cstheme="majorBidi"/>
      <w:i/>
      <w:iCs/>
      <w:color w:val="272727" w:themeColor="text1" w:themeTint="D8"/>
      <w:szCs w:val="22"/>
    </w:rPr>
  </w:style>
  <w:style w:type="character" w:customStyle="1" w:styleId="Titre9Car">
    <w:name w:val="Titre 9 Car"/>
    <w:basedOn w:val="Policepardfaut"/>
    <w:link w:val="Titre9"/>
    <w:uiPriority w:val="9"/>
    <w:semiHidden/>
    <w:rsid w:val="00976EBC"/>
    <w:rPr>
      <w:rFonts w:eastAsiaTheme="majorEastAsia" w:cstheme="majorBidi"/>
      <w:color w:val="272727" w:themeColor="text1" w:themeTint="D8"/>
      <w:szCs w:val="22"/>
    </w:rPr>
  </w:style>
  <w:style w:type="paragraph" w:styleId="Titre">
    <w:name w:val="Title"/>
    <w:basedOn w:val="Normal"/>
    <w:next w:val="Normal"/>
    <w:link w:val="TitreCar"/>
    <w:uiPriority w:val="10"/>
    <w:qFormat/>
    <w:rsid w:val="00976EB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6E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76EBC"/>
    <w:pPr>
      <w:numPr>
        <w:ilvl w:val="1"/>
      </w:numPr>
      <w:spacing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76E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76EBC"/>
    <w:pPr>
      <w:spacing w:before="160" w:line="259" w:lineRule="auto"/>
      <w:jc w:val="center"/>
    </w:pPr>
    <w:rPr>
      <w:i/>
      <w:iCs/>
      <w:color w:val="404040" w:themeColor="text1" w:themeTint="BF"/>
      <w:szCs w:val="22"/>
    </w:rPr>
  </w:style>
  <w:style w:type="character" w:customStyle="1" w:styleId="CitationCar">
    <w:name w:val="Citation Car"/>
    <w:basedOn w:val="Policepardfaut"/>
    <w:link w:val="Citation"/>
    <w:uiPriority w:val="29"/>
    <w:rsid w:val="00976EBC"/>
    <w:rPr>
      <w:i/>
      <w:iCs/>
      <w:color w:val="404040" w:themeColor="text1" w:themeTint="BF"/>
      <w:szCs w:val="22"/>
    </w:rPr>
  </w:style>
  <w:style w:type="paragraph" w:styleId="Paragraphedeliste">
    <w:name w:val="List Paragraph"/>
    <w:basedOn w:val="Normal"/>
    <w:uiPriority w:val="34"/>
    <w:qFormat/>
    <w:rsid w:val="00976EBC"/>
    <w:pPr>
      <w:spacing w:line="259" w:lineRule="auto"/>
      <w:ind w:left="720"/>
      <w:contextualSpacing/>
    </w:pPr>
    <w:rPr>
      <w:szCs w:val="22"/>
    </w:rPr>
  </w:style>
  <w:style w:type="character" w:styleId="Accentuationintense">
    <w:name w:val="Intense Emphasis"/>
    <w:basedOn w:val="Policepardfaut"/>
    <w:uiPriority w:val="21"/>
    <w:qFormat/>
    <w:rsid w:val="00976EBC"/>
    <w:rPr>
      <w:i/>
      <w:iCs/>
      <w:color w:val="0F4761" w:themeColor="accent1" w:themeShade="BF"/>
    </w:rPr>
  </w:style>
  <w:style w:type="paragraph" w:styleId="Citationintense">
    <w:name w:val="Intense Quote"/>
    <w:basedOn w:val="Normal"/>
    <w:next w:val="Normal"/>
    <w:link w:val="CitationintenseCar"/>
    <w:uiPriority w:val="30"/>
    <w:qFormat/>
    <w:rsid w:val="00976EB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CitationintenseCar">
    <w:name w:val="Citation intense Car"/>
    <w:basedOn w:val="Policepardfaut"/>
    <w:link w:val="Citationintense"/>
    <w:uiPriority w:val="30"/>
    <w:rsid w:val="00976EBC"/>
    <w:rPr>
      <w:i/>
      <w:iCs/>
      <w:color w:val="0F4761" w:themeColor="accent1" w:themeShade="BF"/>
      <w:szCs w:val="22"/>
    </w:rPr>
  </w:style>
  <w:style w:type="character" w:styleId="Rfrenceintense">
    <w:name w:val="Intense Reference"/>
    <w:basedOn w:val="Policepardfaut"/>
    <w:uiPriority w:val="32"/>
    <w:qFormat/>
    <w:rsid w:val="00976EBC"/>
    <w:rPr>
      <w:b/>
      <w:bCs/>
      <w:smallCaps/>
      <w:color w:val="0F4761" w:themeColor="accent1" w:themeShade="BF"/>
      <w:spacing w:val="5"/>
    </w:rPr>
  </w:style>
  <w:style w:type="paragraph" w:styleId="En-tte">
    <w:name w:val="header"/>
    <w:basedOn w:val="Normal"/>
    <w:link w:val="En-tteCar"/>
    <w:uiPriority w:val="99"/>
    <w:unhideWhenUsed/>
    <w:rsid w:val="00976EBC"/>
    <w:pPr>
      <w:tabs>
        <w:tab w:val="center" w:pos="4536"/>
        <w:tab w:val="right" w:pos="9072"/>
      </w:tabs>
    </w:pPr>
    <w:rPr>
      <w:szCs w:val="22"/>
    </w:rPr>
  </w:style>
  <w:style w:type="character" w:customStyle="1" w:styleId="En-tteCar">
    <w:name w:val="En-tête Car"/>
    <w:basedOn w:val="Policepardfaut"/>
    <w:link w:val="En-tte"/>
    <w:uiPriority w:val="99"/>
    <w:rsid w:val="00976EBC"/>
    <w:rPr>
      <w:szCs w:val="22"/>
    </w:rPr>
  </w:style>
  <w:style w:type="paragraph" w:styleId="Pieddepage">
    <w:name w:val="footer"/>
    <w:basedOn w:val="Normal"/>
    <w:link w:val="PieddepageCar"/>
    <w:uiPriority w:val="99"/>
    <w:unhideWhenUsed/>
    <w:rsid w:val="00976EBC"/>
    <w:pPr>
      <w:tabs>
        <w:tab w:val="center" w:pos="4536"/>
        <w:tab w:val="right" w:pos="9072"/>
      </w:tabs>
    </w:pPr>
    <w:rPr>
      <w:szCs w:val="22"/>
    </w:rPr>
  </w:style>
  <w:style w:type="character" w:customStyle="1" w:styleId="PieddepageCar">
    <w:name w:val="Pied de page Car"/>
    <w:basedOn w:val="Policepardfaut"/>
    <w:link w:val="Pieddepage"/>
    <w:uiPriority w:val="99"/>
    <w:rsid w:val="00976EBC"/>
    <w:rPr>
      <w:szCs w:val="22"/>
    </w:rPr>
  </w:style>
  <w:style w:type="table" w:styleId="Grilledutableau">
    <w:name w:val="Table Grid"/>
    <w:basedOn w:val="TableauNormal"/>
    <w:uiPriority w:val="39"/>
    <w:rsid w:val="00BB2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94FC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lan-friche@mairie-plougastel.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anneau\Downloads\Papier_Entete_Vierge(1).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Papier_Entete_Vierge(1)</Template>
  <TotalTime>0</TotalTime>
  <Pages>3</Pages>
  <Words>445</Words>
  <Characters>2451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Tanneau</dc:creator>
  <cp:keywords/>
  <dc:description/>
  <cp:lastModifiedBy>Mélanie TANNEAU</cp:lastModifiedBy>
  <cp:revision>9</cp:revision>
  <cp:lastPrinted>2025-12-22T14:51:00Z</cp:lastPrinted>
  <dcterms:created xsi:type="dcterms:W3CDTF">2026-09-09T13:47:00Z</dcterms:created>
  <dcterms:modified xsi:type="dcterms:W3CDTF">2026-09-09T15:26:00Z</dcterms:modified>
</cp:coreProperties>
</file>